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C5" w:rsidRPr="00F4344E" w:rsidRDefault="00BC11C5" w:rsidP="00F352BE">
      <w:pPr>
        <w:spacing w:after="0" w:line="257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4344E">
        <w:rPr>
          <w:rFonts w:ascii="Times New Roman" w:hAnsi="Times New Roman"/>
          <w:b/>
          <w:i/>
          <w:sz w:val="24"/>
          <w:szCs w:val="24"/>
        </w:rPr>
        <w:t>Государственное бюджетное учреждение д</w:t>
      </w:r>
      <w:r>
        <w:rPr>
          <w:rFonts w:ascii="Times New Roman" w:hAnsi="Times New Roman"/>
          <w:b/>
          <w:i/>
          <w:sz w:val="24"/>
          <w:szCs w:val="24"/>
        </w:rPr>
        <w:t xml:space="preserve">ополнительного образования </w:t>
      </w:r>
    </w:p>
    <w:p w:rsidR="00BC11C5" w:rsidRPr="00F4344E" w:rsidRDefault="00BC11C5" w:rsidP="00F352BE">
      <w:pPr>
        <w:spacing w:after="0" w:line="257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4344E">
        <w:rPr>
          <w:rFonts w:ascii="Times New Roman" w:hAnsi="Times New Roman"/>
          <w:b/>
          <w:i/>
          <w:sz w:val="24"/>
          <w:szCs w:val="24"/>
        </w:rPr>
        <w:t>Дом детского творчества Красносельского района Санкт-Петербурга</w:t>
      </w:r>
    </w:p>
    <w:p w:rsidR="00BC11C5" w:rsidRPr="001D1B51" w:rsidRDefault="00BC11C5" w:rsidP="00F352BE">
      <w:pPr>
        <w:spacing w:after="0" w:line="257" w:lineRule="auto"/>
        <w:rPr>
          <w:rFonts w:ascii="Times New Roman" w:hAnsi="Times New Roman"/>
          <w:sz w:val="24"/>
          <w:szCs w:val="24"/>
        </w:rPr>
      </w:pPr>
    </w:p>
    <w:p w:rsidR="00BC11C5" w:rsidRPr="001D1B51" w:rsidRDefault="00BC11C5" w:rsidP="00F352BE">
      <w:pPr>
        <w:rPr>
          <w:rFonts w:ascii="Times New Roman" w:hAnsi="Times New Roman"/>
          <w:sz w:val="24"/>
          <w:szCs w:val="24"/>
        </w:rPr>
      </w:pPr>
    </w:p>
    <w:p w:rsidR="00BC11C5" w:rsidRPr="001D1B51" w:rsidRDefault="00BC11C5" w:rsidP="00F352BE">
      <w:pPr>
        <w:rPr>
          <w:rFonts w:ascii="Times New Roman" w:hAnsi="Times New Roman"/>
          <w:sz w:val="24"/>
          <w:szCs w:val="24"/>
        </w:rPr>
      </w:pPr>
    </w:p>
    <w:p w:rsidR="00BC11C5" w:rsidRPr="001D1B51" w:rsidRDefault="00BC11C5" w:rsidP="00F352BE">
      <w:pPr>
        <w:rPr>
          <w:rFonts w:ascii="Times New Roman" w:hAnsi="Times New Roman"/>
          <w:sz w:val="24"/>
          <w:szCs w:val="24"/>
        </w:rPr>
      </w:pPr>
    </w:p>
    <w:p w:rsidR="00BC11C5" w:rsidRPr="001D1B51" w:rsidRDefault="00BC11C5" w:rsidP="00F352BE">
      <w:pPr>
        <w:rPr>
          <w:rFonts w:ascii="Times New Roman" w:hAnsi="Times New Roman"/>
          <w:sz w:val="24"/>
          <w:szCs w:val="24"/>
        </w:rPr>
      </w:pPr>
    </w:p>
    <w:p w:rsidR="00BC11C5" w:rsidRPr="00B054F5" w:rsidRDefault="00BC11C5" w:rsidP="00F352B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ДИДАКТИЧЕСКИЕ </w:t>
      </w:r>
      <w:r w:rsidRPr="00B054F5">
        <w:rPr>
          <w:rFonts w:ascii="Times New Roman" w:hAnsi="Times New Roman"/>
          <w:b/>
          <w:sz w:val="32"/>
          <w:szCs w:val="32"/>
        </w:rPr>
        <w:t>МАТЕРИАЛЫ</w:t>
      </w:r>
    </w:p>
    <w:p w:rsidR="00BC11C5" w:rsidRDefault="00BC11C5" w:rsidP="00F352BE">
      <w:pPr>
        <w:jc w:val="center"/>
        <w:rPr>
          <w:rFonts w:ascii="Times New Roman" w:hAnsi="Times New Roman"/>
          <w:sz w:val="32"/>
          <w:szCs w:val="32"/>
        </w:rPr>
      </w:pPr>
      <w:r w:rsidRPr="00B054F5">
        <w:rPr>
          <w:rFonts w:ascii="Times New Roman" w:hAnsi="Times New Roman"/>
          <w:sz w:val="32"/>
          <w:szCs w:val="32"/>
        </w:rPr>
        <w:t>по допо</w:t>
      </w:r>
      <w:r>
        <w:rPr>
          <w:rFonts w:ascii="Times New Roman" w:hAnsi="Times New Roman"/>
          <w:sz w:val="32"/>
          <w:szCs w:val="32"/>
        </w:rPr>
        <w:t>лнительной общеразвивающей программе</w:t>
      </w:r>
    </w:p>
    <w:p w:rsidR="00BC11C5" w:rsidRPr="00A208F9" w:rsidRDefault="00BC11C5" w:rsidP="00F352BE">
      <w:pPr>
        <w:jc w:val="center"/>
        <w:rPr>
          <w:rFonts w:ascii="Times New Roman" w:hAnsi="Times New Roman"/>
          <w:b/>
          <w:sz w:val="32"/>
          <w:szCs w:val="32"/>
        </w:rPr>
      </w:pPr>
      <w:r w:rsidRPr="00A208F9">
        <w:rPr>
          <w:rFonts w:ascii="Times New Roman" w:hAnsi="Times New Roman"/>
          <w:b/>
          <w:sz w:val="32"/>
          <w:szCs w:val="32"/>
        </w:rPr>
        <w:t>«Прогулки по Санкт-Петербургу» (для учащихся 6-7 лет)</w:t>
      </w:r>
    </w:p>
    <w:p w:rsidR="00BC11C5" w:rsidRPr="00B054F5" w:rsidRDefault="00BC11C5" w:rsidP="00F352BE">
      <w:pPr>
        <w:rPr>
          <w:rFonts w:ascii="Times New Roman" w:hAnsi="Times New Roman"/>
          <w:sz w:val="32"/>
          <w:szCs w:val="32"/>
        </w:rPr>
      </w:pPr>
    </w:p>
    <w:p w:rsidR="00BC11C5" w:rsidRPr="00B054F5" w:rsidRDefault="00BC11C5" w:rsidP="00F352BE">
      <w:pPr>
        <w:rPr>
          <w:rFonts w:ascii="Times New Roman" w:hAnsi="Times New Roman"/>
          <w:sz w:val="32"/>
          <w:szCs w:val="32"/>
        </w:rPr>
      </w:pPr>
    </w:p>
    <w:p w:rsidR="00BC11C5" w:rsidRPr="00A208F9" w:rsidRDefault="00BC11C5" w:rsidP="00F352BE">
      <w:pPr>
        <w:spacing w:after="0" w:line="257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Автор-составитель: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 w:rsidRPr="00A208F9">
        <w:rPr>
          <w:rFonts w:ascii="Times New Roman" w:hAnsi="Times New Roman"/>
          <w:sz w:val="32"/>
          <w:szCs w:val="32"/>
        </w:rPr>
        <w:t xml:space="preserve">педагог дополнительного образования </w:t>
      </w:r>
      <w:r w:rsidRPr="00A208F9">
        <w:rPr>
          <w:rFonts w:ascii="Times New Roman" w:hAnsi="Times New Roman"/>
          <w:sz w:val="32"/>
          <w:szCs w:val="32"/>
        </w:rPr>
        <w:tab/>
      </w:r>
      <w:r w:rsidRPr="00A208F9">
        <w:rPr>
          <w:rFonts w:ascii="Times New Roman" w:hAnsi="Times New Roman"/>
          <w:sz w:val="32"/>
          <w:szCs w:val="32"/>
        </w:rPr>
        <w:tab/>
      </w:r>
      <w:r w:rsidRPr="00A208F9">
        <w:rPr>
          <w:rFonts w:ascii="Times New Roman" w:hAnsi="Times New Roman"/>
          <w:sz w:val="32"/>
          <w:szCs w:val="32"/>
        </w:rPr>
        <w:tab/>
      </w:r>
      <w:r w:rsidRPr="00A208F9">
        <w:rPr>
          <w:rFonts w:ascii="Times New Roman" w:hAnsi="Times New Roman"/>
          <w:sz w:val="32"/>
          <w:szCs w:val="32"/>
        </w:rPr>
        <w:tab/>
      </w:r>
      <w:r w:rsidRPr="00A208F9">
        <w:rPr>
          <w:rFonts w:ascii="Times New Roman" w:hAnsi="Times New Roman"/>
          <w:sz w:val="32"/>
          <w:szCs w:val="32"/>
        </w:rPr>
        <w:tab/>
      </w:r>
      <w:r w:rsidRPr="00A208F9">
        <w:rPr>
          <w:rFonts w:ascii="Times New Roman" w:hAnsi="Times New Roman"/>
          <w:sz w:val="32"/>
          <w:szCs w:val="32"/>
        </w:rPr>
        <w:tab/>
      </w:r>
      <w:r w:rsidRPr="00A208F9">
        <w:rPr>
          <w:rFonts w:ascii="Times New Roman" w:hAnsi="Times New Roman"/>
          <w:sz w:val="32"/>
          <w:szCs w:val="32"/>
        </w:rPr>
        <w:tab/>
      </w:r>
      <w:r w:rsidRPr="00A208F9">
        <w:rPr>
          <w:rFonts w:ascii="Times New Roman" w:hAnsi="Times New Roman"/>
          <w:sz w:val="32"/>
          <w:szCs w:val="32"/>
        </w:rPr>
        <w:tab/>
        <w:t>Винель Ирина Анатольевна</w:t>
      </w:r>
    </w:p>
    <w:p w:rsidR="00BC11C5" w:rsidRPr="001D1B51" w:rsidRDefault="00BC11C5" w:rsidP="00F352BE">
      <w:pPr>
        <w:spacing w:after="0" w:line="257" w:lineRule="auto"/>
        <w:jc w:val="center"/>
        <w:rPr>
          <w:rFonts w:ascii="Times New Roman" w:hAnsi="Times New Roman"/>
          <w:sz w:val="24"/>
          <w:szCs w:val="24"/>
        </w:rPr>
      </w:pPr>
    </w:p>
    <w:p w:rsidR="00BC11C5" w:rsidRPr="001D1B51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Pr="001D1B51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Pr="001D1B51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Pr="001D1B51" w:rsidRDefault="00BC11C5" w:rsidP="00F352BE">
      <w:pPr>
        <w:jc w:val="center"/>
        <w:rPr>
          <w:rFonts w:ascii="Times New Roman" w:hAnsi="Times New Roman"/>
          <w:sz w:val="24"/>
          <w:szCs w:val="24"/>
        </w:rPr>
      </w:pPr>
    </w:p>
    <w:p w:rsidR="00BC11C5" w:rsidRPr="00A208F9" w:rsidRDefault="00BC11C5" w:rsidP="00F352BE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A208F9">
        <w:rPr>
          <w:rFonts w:ascii="Times New Roman" w:hAnsi="Times New Roman"/>
          <w:b/>
          <w:i/>
          <w:sz w:val="24"/>
          <w:szCs w:val="24"/>
        </w:rPr>
        <w:t>Санкт-Петербург</w:t>
      </w:r>
    </w:p>
    <w:p w:rsidR="00BC11C5" w:rsidRPr="00632A47" w:rsidRDefault="00BC11C5" w:rsidP="00A208F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BC11C5" w:rsidRDefault="00BC11C5" w:rsidP="00E216B7">
      <w:pPr>
        <w:tabs>
          <w:tab w:val="left" w:pos="1134"/>
        </w:tabs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E216B7">
        <w:rPr>
          <w:rFonts w:ascii="Times New Roman" w:hAnsi="Times New Roman"/>
          <w:b/>
          <w:i/>
          <w:sz w:val="32"/>
          <w:szCs w:val="32"/>
        </w:rPr>
        <w:t>Дидактические игры</w:t>
      </w:r>
    </w:p>
    <w:p w:rsidR="00BC11C5" w:rsidRPr="000F2B1F" w:rsidRDefault="00BC11C5" w:rsidP="000F2B1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1C5" w:rsidRPr="00BE3F07" w:rsidRDefault="00BC11C5" w:rsidP="0083016C">
      <w:pPr>
        <w:tabs>
          <w:tab w:val="left" w:pos="1920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BE3F07">
        <w:rPr>
          <w:rFonts w:ascii="Times New Roman" w:hAnsi="Times New Roman"/>
          <w:b/>
          <w:i/>
          <w:sz w:val="28"/>
          <w:szCs w:val="28"/>
        </w:rPr>
        <w:t>Игра «Назови профессию» (лото)</w:t>
      </w:r>
    </w:p>
    <w:p w:rsidR="00BC11C5" w:rsidRPr="0083016C" w:rsidRDefault="00BC11C5" w:rsidP="00E216B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3016C">
        <w:rPr>
          <w:rFonts w:ascii="Times New Roman" w:hAnsi="Times New Roman"/>
          <w:sz w:val="24"/>
          <w:szCs w:val="24"/>
        </w:rPr>
        <w:tab/>
      </w:r>
      <w:r w:rsidRPr="0083016C">
        <w:rPr>
          <w:rFonts w:ascii="Times New Roman" w:hAnsi="Times New Roman"/>
          <w:bCs/>
          <w:i/>
          <w:sz w:val="24"/>
          <w:szCs w:val="24"/>
        </w:rPr>
        <w:t>Цель:</w:t>
      </w:r>
      <w:r w:rsidRPr="008301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3016C">
        <w:rPr>
          <w:rFonts w:ascii="Times New Roman" w:hAnsi="Times New Roman"/>
          <w:bCs/>
          <w:sz w:val="24"/>
          <w:szCs w:val="24"/>
        </w:rPr>
        <w:t>знакомство с некоторыми профессиями,</w:t>
      </w:r>
      <w:r w:rsidRPr="0083016C">
        <w:rPr>
          <w:rFonts w:ascii="Times New Roman" w:hAnsi="Times New Roman"/>
          <w:sz w:val="24"/>
          <w:szCs w:val="24"/>
        </w:rPr>
        <w:t xml:space="preserve"> закрепление знаний об инструментах и принадлежностях этих профессий, расширение кругозора, активизация речи, развитие наблюдательности и логических способностей учащихся.</w:t>
      </w:r>
    </w:p>
    <w:p w:rsidR="00BC11C5" w:rsidRPr="0083016C" w:rsidRDefault="00BC11C5" w:rsidP="00E216B7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83016C">
        <w:rPr>
          <w:rFonts w:ascii="Times New Roman" w:hAnsi="Times New Roman"/>
          <w:bCs/>
          <w:i/>
          <w:sz w:val="24"/>
          <w:szCs w:val="24"/>
        </w:rPr>
        <w:t>Игровой материал:</w:t>
      </w:r>
      <w:r w:rsidRPr="008301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3016C">
        <w:rPr>
          <w:rFonts w:ascii="Times New Roman" w:hAnsi="Times New Roman"/>
          <w:bCs/>
          <w:sz w:val="24"/>
          <w:szCs w:val="24"/>
        </w:rPr>
        <w:t>8 игровых полей с изображением представителей какой-либо профессии, по 4 предмета, относящихся к каждой профессии.</w:t>
      </w:r>
    </w:p>
    <w:p w:rsidR="00BC11C5" w:rsidRPr="0083016C" w:rsidRDefault="00BC11C5" w:rsidP="00E216B7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bCs/>
          <w:sz w:val="24"/>
          <w:szCs w:val="24"/>
        </w:rPr>
      </w:pPr>
      <w:r w:rsidRPr="0083016C">
        <w:rPr>
          <w:rFonts w:ascii="Times New Roman" w:hAnsi="Times New Roman"/>
          <w:bCs/>
          <w:i/>
          <w:sz w:val="24"/>
          <w:szCs w:val="24"/>
        </w:rPr>
        <w:t>Ход игры:</w:t>
      </w:r>
      <w:r w:rsidRPr="008301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3016C">
        <w:rPr>
          <w:rFonts w:ascii="Times New Roman" w:hAnsi="Times New Roman"/>
          <w:bCs/>
          <w:sz w:val="24"/>
          <w:szCs w:val="24"/>
        </w:rPr>
        <w:t>Ведущий раздает каждому учащемуся игровое поле с изображением представителя какой-либо из профессий. Затем ведущий показывает карточку с предметом профессии, участники игры должны определить, представителю какой профессии</w:t>
      </w:r>
      <w:r w:rsidRPr="008301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3016C">
        <w:rPr>
          <w:rFonts w:ascii="Times New Roman" w:hAnsi="Times New Roman"/>
          <w:bCs/>
          <w:sz w:val="24"/>
          <w:szCs w:val="24"/>
        </w:rPr>
        <w:t>принадлежит изображенный на ней предмет или атрибут. Игрок, у которого есть поле с соответствующим специалистом, берет карточку и кладет на свое поле. Выигрывает тот, кто первым закроет свое игровое поле.</w:t>
      </w:r>
    </w:p>
    <w:p w:rsidR="00BC11C5" w:rsidRPr="0083016C" w:rsidRDefault="00BC11C5" w:rsidP="00E216B7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83016C">
        <w:rPr>
          <w:rFonts w:ascii="Times New Roman" w:hAnsi="Times New Roman"/>
          <w:i/>
          <w:sz w:val="24"/>
          <w:szCs w:val="24"/>
        </w:rPr>
        <w:t>Усложнение</w:t>
      </w:r>
      <w:r w:rsidRPr="0083016C">
        <w:rPr>
          <w:rFonts w:ascii="Times New Roman" w:hAnsi="Times New Roman"/>
          <w:sz w:val="24"/>
          <w:szCs w:val="24"/>
        </w:rPr>
        <w:t xml:space="preserve">: </w:t>
      </w:r>
    </w:p>
    <w:p w:rsidR="00BC11C5" w:rsidRPr="0083016C" w:rsidRDefault="00BC11C5" w:rsidP="00F06463">
      <w:pPr>
        <w:pStyle w:val="ListParagraph"/>
        <w:numPr>
          <w:ilvl w:val="0"/>
          <w:numId w:val="9"/>
        </w:numPr>
        <w:tabs>
          <w:tab w:val="left" w:pos="-1701"/>
        </w:tabs>
        <w:ind w:left="709" w:hanging="425"/>
        <w:rPr>
          <w:rFonts w:ascii="Times New Roman" w:hAnsi="Times New Roman"/>
          <w:sz w:val="24"/>
          <w:szCs w:val="24"/>
        </w:rPr>
      </w:pPr>
      <w:r w:rsidRPr="0083016C">
        <w:rPr>
          <w:rFonts w:ascii="Times New Roman" w:hAnsi="Times New Roman"/>
          <w:sz w:val="24"/>
          <w:szCs w:val="24"/>
        </w:rPr>
        <w:t>Игрок составляет рассказ о профессии, доставшейся ему на игровом поле, используя знания о предметах, относящихся к этой профессии.</w:t>
      </w:r>
    </w:p>
    <w:p w:rsidR="00BC11C5" w:rsidRPr="0083016C" w:rsidRDefault="00BC11C5" w:rsidP="00F06463">
      <w:pPr>
        <w:pStyle w:val="ListParagraph"/>
        <w:numPr>
          <w:ilvl w:val="0"/>
          <w:numId w:val="9"/>
        </w:numPr>
        <w:tabs>
          <w:tab w:val="left" w:pos="-1701"/>
        </w:tabs>
        <w:ind w:left="709" w:hanging="425"/>
        <w:rPr>
          <w:rFonts w:ascii="Times New Roman" w:hAnsi="Times New Roman"/>
          <w:sz w:val="24"/>
          <w:szCs w:val="24"/>
        </w:rPr>
      </w:pPr>
      <w:r w:rsidRPr="0083016C">
        <w:rPr>
          <w:rFonts w:ascii="Times New Roman" w:hAnsi="Times New Roman"/>
          <w:sz w:val="24"/>
          <w:szCs w:val="24"/>
        </w:rPr>
        <w:t>Игрок придумывает загадку о данной ему профессии, остальные игроки ее отгадывают.</w:t>
      </w:r>
    </w:p>
    <w:p w:rsidR="00BC11C5" w:rsidRPr="0083016C" w:rsidRDefault="00BC11C5" w:rsidP="00F06463">
      <w:pPr>
        <w:pStyle w:val="ListParagraph"/>
        <w:numPr>
          <w:ilvl w:val="0"/>
          <w:numId w:val="9"/>
        </w:numPr>
        <w:tabs>
          <w:tab w:val="left" w:pos="-1701"/>
        </w:tabs>
        <w:ind w:left="709" w:hanging="425"/>
        <w:rPr>
          <w:rFonts w:ascii="Times New Roman" w:hAnsi="Times New Roman"/>
          <w:sz w:val="24"/>
          <w:szCs w:val="24"/>
        </w:rPr>
      </w:pPr>
      <w:r w:rsidRPr="0083016C">
        <w:rPr>
          <w:rFonts w:ascii="Times New Roman" w:hAnsi="Times New Roman"/>
          <w:sz w:val="24"/>
          <w:szCs w:val="24"/>
        </w:rPr>
        <w:t>Игрок берет несколько игровых полей.</w:t>
      </w:r>
    </w:p>
    <w:p w:rsidR="00BC11C5" w:rsidRPr="0083016C" w:rsidRDefault="00BC11C5" w:rsidP="00F06463">
      <w:pPr>
        <w:pStyle w:val="ListParagraph"/>
        <w:numPr>
          <w:ilvl w:val="0"/>
          <w:numId w:val="9"/>
        </w:numPr>
        <w:tabs>
          <w:tab w:val="left" w:pos="-1701"/>
        </w:tabs>
        <w:ind w:left="709" w:hanging="425"/>
        <w:rPr>
          <w:rFonts w:ascii="Times New Roman" w:hAnsi="Times New Roman"/>
          <w:sz w:val="24"/>
          <w:szCs w:val="24"/>
        </w:rPr>
      </w:pPr>
      <w:r w:rsidRPr="0083016C">
        <w:rPr>
          <w:rFonts w:ascii="Times New Roman" w:hAnsi="Times New Roman"/>
          <w:sz w:val="24"/>
          <w:szCs w:val="24"/>
        </w:rPr>
        <w:t>Аналогично игра проводится по командам.</w:t>
      </w:r>
    </w:p>
    <w:p w:rsidR="00BC11C5" w:rsidRPr="0083016C" w:rsidRDefault="00BC11C5" w:rsidP="00E216B7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83016C">
        <w:rPr>
          <w:rFonts w:ascii="Times New Roman" w:hAnsi="Times New Roman"/>
          <w:i/>
          <w:sz w:val="24"/>
          <w:szCs w:val="24"/>
        </w:rPr>
        <w:t>Количество игровых полей:</w:t>
      </w:r>
      <w:r w:rsidRPr="0083016C">
        <w:rPr>
          <w:rFonts w:ascii="Times New Roman" w:hAnsi="Times New Roman"/>
          <w:sz w:val="24"/>
          <w:szCs w:val="24"/>
        </w:rPr>
        <w:t xml:space="preserve"> 8 шт.</w:t>
      </w:r>
    </w:p>
    <w:p w:rsidR="00BC11C5" w:rsidRPr="004C2C7A" w:rsidRDefault="00BC11C5" w:rsidP="006A20E9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</w:p>
    <w:p w:rsidR="00BC11C5" w:rsidRDefault="00BC11C5" w:rsidP="001F7B99">
      <w:pPr>
        <w:tabs>
          <w:tab w:val="left" w:pos="-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F653E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214.8pt;height:160.2pt;visibility:visible">
            <v:imagedata r:id="rId7" o:title=""/>
          </v:shape>
        </w:pict>
      </w:r>
    </w:p>
    <w:p w:rsidR="00BC11C5" w:rsidRDefault="00BC11C5" w:rsidP="001F7B99">
      <w:pPr>
        <w:tabs>
          <w:tab w:val="left" w:pos="-567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4F653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6" type="#_x0000_t75" style="width:223.2pt;height:166.2pt;visibility:visible">
            <v:imagedata r:id="rId8" o:title=""/>
          </v:shape>
        </w:pict>
      </w:r>
    </w:p>
    <w:p w:rsidR="00BC11C5" w:rsidRDefault="00BC11C5" w:rsidP="002002BD">
      <w:pPr>
        <w:tabs>
          <w:tab w:val="left" w:pos="0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C11C5" w:rsidRDefault="00BC11C5" w:rsidP="005C6C51">
      <w:pPr>
        <w:tabs>
          <w:tab w:val="left" w:pos="1920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Игра «Правила дорожного движения»</w:t>
      </w:r>
    </w:p>
    <w:p w:rsidR="00BC11C5" w:rsidRDefault="00BC11C5" w:rsidP="005C6C51">
      <w:pPr>
        <w:tabs>
          <w:tab w:val="left" w:pos="1920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C11C5" w:rsidRPr="0083016C" w:rsidRDefault="00BC11C5" w:rsidP="005C6C5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3016C">
        <w:rPr>
          <w:rFonts w:ascii="Times New Roman" w:hAnsi="Times New Roman"/>
          <w:bCs/>
          <w:i/>
          <w:sz w:val="24"/>
          <w:szCs w:val="24"/>
        </w:rPr>
        <w:t>Цель:</w:t>
      </w:r>
      <w:r w:rsidRPr="008301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3016C">
        <w:rPr>
          <w:rFonts w:ascii="Times New Roman" w:hAnsi="Times New Roman"/>
          <w:bCs/>
          <w:sz w:val="24"/>
          <w:szCs w:val="24"/>
        </w:rPr>
        <w:t>закрепление знаний о правилах дорожного движения, развитие логики, внимания, связной речи.</w:t>
      </w:r>
    </w:p>
    <w:p w:rsidR="00BC11C5" w:rsidRPr="0083016C" w:rsidRDefault="00BC11C5" w:rsidP="005C6C51">
      <w:pPr>
        <w:tabs>
          <w:tab w:val="left" w:pos="709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3016C">
        <w:rPr>
          <w:rFonts w:ascii="Times New Roman" w:hAnsi="Times New Roman"/>
          <w:bCs/>
          <w:i/>
          <w:sz w:val="24"/>
          <w:szCs w:val="24"/>
        </w:rPr>
        <w:t>Игровой материал:</w:t>
      </w:r>
      <w:r w:rsidRPr="008301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3016C">
        <w:rPr>
          <w:rFonts w:ascii="Times New Roman" w:hAnsi="Times New Roman"/>
          <w:bCs/>
          <w:sz w:val="24"/>
          <w:szCs w:val="24"/>
        </w:rPr>
        <w:t>игровые карточки с сюжетами ситуаций, происходящих на улице -16 шт.</w:t>
      </w:r>
    </w:p>
    <w:p w:rsidR="00BC11C5" w:rsidRPr="0083016C" w:rsidRDefault="00BC11C5" w:rsidP="005C6C51">
      <w:pPr>
        <w:tabs>
          <w:tab w:val="left" w:pos="567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3016C">
        <w:rPr>
          <w:rFonts w:ascii="Times New Roman" w:hAnsi="Times New Roman"/>
          <w:bCs/>
          <w:i/>
          <w:sz w:val="24"/>
          <w:szCs w:val="24"/>
        </w:rPr>
        <w:t>Ход игры:</w:t>
      </w:r>
      <w:r w:rsidRPr="008301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3016C">
        <w:rPr>
          <w:rFonts w:ascii="Times New Roman" w:hAnsi="Times New Roman"/>
          <w:bCs/>
          <w:sz w:val="24"/>
          <w:szCs w:val="24"/>
        </w:rPr>
        <w:t>Ведущий раздает поровну игрокам карточки с сюжетами. Дети рассматривают и анализируют происходящие на иллюстрациях ситуации. Объясняют другим учащимся ситуацию на карточке. Решают, можно или нельзя так себя вести на улице.</w:t>
      </w:r>
    </w:p>
    <w:p w:rsidR="00BC11C5" w:rsidRPr="0083016C" w:rsidRDefault="00BC11C5" w:rsidP="005C6C51">
      <w:pPr>
        <w:tabs>
          <w:tab w:val="left" w:pos="567"/>
        </w:tabs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83016C">
        <w:rPr>
          <w:rFonts w:ascii="Times New Roman" w:hAnsi="Times New Roman"/>
          <w:bCs/>
          <w:i/>
          <w:sz w:val="24"/>
          <w:szCs w:val="24"/>
        </w:rPr>
        <w:t>Усложнение:</w:t>
      </w:r>
    </w:p>
    <w:p w:rsidR="00BC11C5" w:rsidRPr="0083016C" w:rsidRDefault="00BC11C5" w:rsidP="005C6C51">
      <w:pPr>
        <w:pStyle w:val="ListParagraph"/>
        <w:numPr>
          <w:ilvl w:val="0"/>
          <w:numId w:val="10"/>
        </w:numPr>
        <w:ind w:hanging="578"/>
        <w:rPr>
          <w:rFonts w:ascii="Times New Roman" w:hAnsi="Times New Roman"/>
          <w:bCs/>
          <w:sz w:val="24"/>
          <w:szCs w:val="24"/>
        </w:rPr>
      </w:pPr>
      <w:r w:rsidRPr="0083016C">
        <w:rPr>
          <w:rFonts w:ascii="Times New Roman" w:hAnsi="Times New Roman"/>
          <w:bCs/>
          <w:sz w:val="24"/>
          <w:szCs w:val="24"/>
        </w:rPr>
        <w:t>Придумать (или прочитать) правило безопасного поведения на улице по данной карточке.</w:t>
      </w:r>
    </w:p>
    <w:p w:rsidR="00BC11C5" w:rsidRPr="0083016C" w:rsidRDefault="00BC11C5" w:rsidP="005C6C51">
      <w:pPr>
        <w:pStyle w:val="ListParagraph"/>
        <w:numPr>
          <w:ilvl w:val="0"/>
          <w:numId w:val="10"/>
        </w:numPr>
        <w:ind w:hanging="578"/>
        <w:rPr>
          <w:rFonts w:ascii="Times New Roman" w:hAnsi="Times New Roman"/>
          <w:bCs/>
          <w:sz w:val="24"/>
          <w:szCs w:val="24"/>
        </w:rPr>
      </w:pPr>
      <w:r w:rsidRPr="0083016C">
        <w:rPr>
          <w:rFonts w:ascii="Times New Roman" w:hAnsi="Times New Roman"/>
          <w:bCs/>
          <w:sz w:val="24"/>
          <w:szCs w:val="24"/>
        </w:rPr>
        <w:t>Предложить решение проблемной ситуации (при ее наличии на игровой карточке).</w:t>
      </w:r>
    </w:p>
    <w:p w:rsidR="00BC11C5" w:rsidRPr="0083016C" w:rsidRDefault="00BC11C5" w:rsidP="005C6C51">
      <w:pPr>
        <w:pStyle w:val="ListParagraph"/>
        <w:numPr>
          <w:ilvl w:val="0"/>
          <w:numId w:val="10"/>
        </w:numPr>
        <w:ind w:hanging="578"/>
        <w:rPr>
          <w:rFonts w:ascii="Times New Roman" w:hAnsi="Times New Roman"/>
          <w:bCs/>
          <w:sz w:val="24"/>
          <w:szCs w:val="24"/>
        </w:rPr>
      </w:pPr>
      <w:r w:rsidRPr="0083016C">
        <w:rPr>
          <w:rFonts w:ascii="Times New Roman" w:hAnsi="Times New Roman"/>
          <w:bCs/>
          <w:sz w:val="24"/>
          <w:szCs w:val="24"/>
        </w:rPr>
        <w:t>Распределить карточки на 2 группы: «Опасно» и «Безопасно».</w:t>
      </w:r>
    </w:p>
    <w:p w:rsidR="00BC11C5" w:rsidRPr="0083016C" w:rsidRDefault="00BC11C5" w:rsidP="005C6C51">
      <w:pPr>
        <w:pStyle w:val="ListParagraph"/>
        <w:tabs>
          <w:tab w:val="left" w:pos="567"/>
        </w:tabs>
        <w:ind w:left="0" w:firstLine="0"/>
        <w:rPr>
          <w:rFonts w:ascii="Times New Roman" w:hAnsi="Times New Roman"/>
          <w:sz w:val="24"/>
          <w:szCs w:val="24"/>
        </w:rPr>
      </w:pPr>
      <w:r w:rsidRPr="0083016C">
        <w:rPr>
          <w:rFonts w:ascii="Times New Roman" w:hAnsi="Times New Roman"/>
          <w:i/>
          <w:sz w:val="24"/>
          <w:szCs w:val="24"/>
        </w:rPr>
        <w:t xml:space="preserve">Количество играющих - </w:t>
      </w:r>
      <w:r w:rsidRPr="0083016C">
        <w:rPr>
          <w:rFonts w:ascii="Times New Roman" w:hAnsi="Times New Roman"/>
          <w:sz w:val="24"/>
          <w:szCs w:val="24"/>
        </w:rPr>
        <w:t>до 16 чел</w:t>
      </w:r>
    </w:p>
    <w:p w:rsidR="00BC11C5" w:rsidRDefault="00BC11C5" w:rsidP="005C6C51">
      <w:pPr>
        <w:pStyle w:val="ListParagraph"/>
        <w:tabs>
          <w:tab w:val="left" w:pos="567"/>
        </w:tabs>
        <w:ind w:left="0" w:firstLine="0"/>
        <w:jc w:val="center"/>
        <w:rPr>
          <w:rFonts w:ascii="Times New Roman" w:hAnsi="Times New Roman"/>
          <w:sz w:val="24"/>
          <w:szCs w:val="24"/>
        </w:rPr>
      </w:pPr>
    </w:p>
    <w:p w:rsidR="00BC11C5" w:rsidRDefault="00BC11C5" w:rsidP="005C6C51">
      <w:pPr>
        <w:pStyle w:val="ListParagraph"/>
        <w:tabs>
          <w:tab w:val="left" w:pos="567"/>
        </w:tabs>
        <w:ind w:left="0" w:firstLine="0"/>
        <w:jc w:val="left"/>
        <w:rPr>
          <w:rFonts w:ascii="Times New Roman" w:hAnsi="Times New Roman"/>
          <w:bCs/>
          <w:sz w:val="24"/>
          <w:szCs w:val="24"/>
        </w:rPr>
      </w:pPr>
      <w:r w:rsidRPr="004F653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7" type="#_x0000_t75" style="width:240.6pt;height:178.8pt;visibility:visible">
            <v:imagedata r:id="rId9" o:title=""/>
          </v:shape>
        </w:pict>
      </w:r>
    </w:p>
    <w:p w:rsidR="00BC11C5" w:rsidRDefault="00BC11C5" w:rsidP="005C6C51">
      <w:pPr>
        <w:pStyle w:val="ListParagraph"/>
        <w:tabs>
          <w:tab w:val="left" w:pos="567"/>
        </w:tabs>
        <w:ind w:left="0" w:firstLine="0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BC11C5" w:rsidRPr="00F1052E" w:rsidRDefault="00BC11C5" w:rsidP="00F1052E">
      <w:pPr>
        <w:pStyle w:val="ListParagraph"/>
        <w:tabs>
          <w:tab w:val="left" w:pos="567"/>
        </w:tabs>
        <w:ind w:left="0" w:firstLine="0"/>
        <w:jc w:val="right"/>
        <w:rPr>
          <w:rFonts w:ascii="Times New Roman" w:hAnsi="Times New Roman"/>
          <w:bCs/>
          <w:sz w:val="24"/>
          <w:szCs w:val="24"/>
        </w:rPr>
      </w:pPr>
      <w:r w:rsidRPr="004F653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8" type="#_x0000_t75" style="width:256.8pt;height:192.6pt;visibility:visible">
            <v:imagedata r:id="rId10" o:title=""/>
          </v:shape>
        </w:pict>
      </w:r>
    </w:p>
    <w:p w:rsidR="00BC11C5" w:rsidRDefault="00BC11C5" w:rsidP="005C6C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C11C5" w:rsidRDefault="00BC11C5" w:rsidP="005C6C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1C5" w:rsidRPr="006F4B39" w:rsidRDefault="00BC11C5" w:rsidP="005C6C51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Игра</w:t>
      </w:r>
      <w:r w:rsidRPr="00C84352">
        <w:rPr>
          <w:rFonts w:ascii="Times New Roman" w:hAnsi="Times New Roman"/>
          <w:b/>
          <w:bCs/>
          <w:i/>
          <w:sz w:val="28"/>
          <w:szCs w:val="28"/>
        </w:rPr>
        <w:t xml:space="preserve"> «Петербургская мозаика»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(пазлы)</w:t>
      </w:r>
    </w:p>
    <w:p w:rsidR="00BC11C5" w:rsidRPr="00E3497B" w:rsidRDefault="00BC11C5" w:rsidP="005C6C51">
      <w:pPr>
        <w:tabs>
          <w:tab w:val="left" w:pos="0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</w:t>
      </w:r>
      <w:r w:rsidRPr="00E3497B">
        <w:rPr>
          <w:rFonts w:ascii="Times New Roman" w:hAnsi="Times New Roman"/>
          <w:b/>
          <w:i/>
          <w:sz w:val="28"/>
          <w:szCs w:val="28"/>
        </w:rPr>
        <w:t>Ме</w:t>
      </w:r>
      <w:r>
        <w:rPr>
          <w:rFonts w:ascii="Times New Roman" w:hAnsi="Times New Roman"/>
          <w:b/>
          <w:i/>
          <w:sz w:val="28"/>
          <w:szCs w:val="28"/>
        </w:rPr>
        <w:t>дный всадник»</w:t>
      </w:r>
    </w:p>
    <w:p w:rsidR="00BC11C5" w:rsidRPr="00AF3C22" w:rsidRDefault="00BC11C5" w:rsidP="005C6C51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C84352">
        <w:rPr>
          <w:rFonts w:ascii="Times New Roman" w:hAnsi="Times New Roman"/>
          <w:bCs/>
          <w:i/>
          <w:sz w:val="28"/>
          <w:szCs w:val="28"/>
        </w:rPr>
        <w:tab/>
      </w:r>
      <w:r w:rsidRPr="00AF3C22">
        <w:rPr>
          <w:rFonts w:ascii="Times New Roman" w:hAnsi="Times New Roman"/>
          <w:bCs/>
          <w:i/>
          <w:sz w:val="24"/>
          <w:szCs w:val="24"/>
        </w:rPr>
        <w:t>Цель: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3C22">
        <w:rPr>
          <w:rFonts w:ascii="Times New Roman" w:hAnsi="Times New Roman"/>
          <w:sz w:val="24"/>
          <w:szCs w:val="24"/>
        </w:rPr>
        <w:t>развивать зрительную память, внимание, закрепить знания о памятнике «Медный всадник».</w:t>
      </w:r>
    </w:p>
    <w:p w:rsidR="00BC11C5" w:rsidRPr="00AF3C22" w:rsidRDefault="00BC11C5" w:rsidP="005C6C51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bCs/>
          <w:i/>
          <w:sz w:val="24"/>
          <w:szCs w:val="24"/>
        </w:rPr>
        <w:t>Игровой материал: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3C22">
        <w:rPr>
          <w:rFonts w:ascii="Times New Roman" w:hAnsi="Times New Roman"/>
          <w:sz w:val="24"/>
          <w:szCs w:val="24"/>
        </w:rPr>
        <w:t>картинка формата А-4 с изображением памятника, разрезанный вариант той же картинки.</w:t>
      </w:r>
    </w:p>
    <w:p w:rsidR="00BC11C5" w:rsidRPr="00AF3C22" w:rsidRDefault="00BC11C5" w:rsidP="005C6C51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bCs/>
          <w:sz w:val="24"/>
          <w:szCs w:val="24"/>
        </w:rPr>
      </w:pPr>
      <w:r w:rsidRPr="00AF3C22">
        <w:rPr>
          <w:rFonts w:ascii="Times New Roman" w:hAnsi="Times New Roman"/>
          <w:bCs/>
          <w:i/>
          <w:sz w:val="24"/>
          <w:szCs w:val="24"/>
        </w:rPr>
        <w:t>Ход игры: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3C22">
        <w:rPr>
          <w:rFonts w:ascii="Times New Roman" w:hAnsi="Times New Roman"/>
          <w:bCs/>
          <w:sz w:val="24"/>
          <w:szCs w:val="24"/>
        </w:rPr>
        <w:t>На магнитной доске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3C22">
        <w:rPr>
          <w:rFonts w:ascii="Times New Roman" w:hAnsi="Times New Roman"/>
          <w:bCs/>
          <w:sz w:val="24"/>
          <w:szCs w:val="24"/>
        </w:rPr>
        <w:t xml:space="preserve">размещаются образец и разрезанные части изображения, расположенные в хаотичном порядке. </w:t>
      </w:r>
    </w:p>
    <w:p w:rsidR="00BC11C5" w:rsidRPr="00AF3C22" w:rsidRDefault="00BC11C5" w:rsidP="005C6C51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bCs/>
          <w:sz w:val="24"/>
          <w:szCs w:val="24"/>
        </w:rPr>
        <w:t>Учащимся предлагается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3C22">
        <w:rPr>
          <w:rFonts w:ascii="Times New Roman" w:hAnsi="Times New Roman"/>
          <w:bCs/>
          <w:sz w:val="24"/>
          <w:szCs w:val="24"/>
        </w:rPr>
        <w:t>по очереди подходить к доске и правильно располагать на ней любой заранее им выбранный фрагмент картинки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F3C22">
        <w:rPr>
          <w:rFonts w:ascii="Times New Roman" w:hAnsi="Times New Roman"/>
          <w:sz w:val="24"/>
          <w:szCs w:val="24"/>
        </w:rPr>
        <w:t>ориентируясь на образец.</w:t>
      </w:r>
    </w:p>
    <w:p w:rsidR="00BC11C5" w:rsidRPr="00AF3C22" w:rsidRDefault="00BC11C5" w:rsidP="005C6C51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Затем учащиеся отвечают педагогу на предлагаемые вопросы:</w:t>
      </w:r>
    </w:p>
    <w:p w:rsidR="00BC11C5" w:rsidRPr="00AF3C22" w:rsidRDefault="00BC11C5" w:rsidP="005C6C51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Как называется памятник?</w:t>
      </w:r>
    </w:p>
    <w:p w:rsidR="00BC11C5" w:rsidRPr="00AF3C22" w:rsidRDefault="00BC11C5" w:rsidP="005C6C51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Какому царю поставлен этот памятник?</w:t>
      </w:r>
    </w:p>
    <w:p w:rsidR="00BC11C5" w:rsidRPr="00AF3C22" w:rsidRDefault="00BC11C5" w:rsidP="005C6C51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Кто придумал его сделать?</w:t>
      </w:r>
    </w:p>
    <w:p w:rsidR="00BC11C5" w:rsidRPr="00AF3C22" w:rsidRDefault="00BC11C5" w:rsidP="005C6C51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 xml:space="preserve">За какие хорошие дела Петра </w:t>
      </w:r>
      <w:r w:rsidRPr="00AF3C22">
        <w:rPr>
          <w:rFonts w:ascii="Times New Roman" w:hAnsi="Times New Roman"/>
          <w:sz w:val="24"/>
          <w:szCs w:val="24"/>
          <w:lang w:val="en-US"/>
        </w:rPr>
        <w:t>I</w:t>
      </w:r>
      <w:r w:rsidRPr="00AF3C22">
        <w:rPr>
          <w:rFonts w:ascii="Times New Roman" w:hAnsi="Times New Roman"/>
          <w:sz w:val="24"/>
          <w:szCs w:val="24"/>
        </w:rPr>
        <w:t xml:space="preserve"> ему был поставлен этот памятник?</w:t>
      </w:r>
    </w:p>
    <w:p w:rsidR="00BC11C5" w:rsidRPr="00AF3C22" w:rsidRDefault="00BC11C5" w:rsidP="005C6C51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Кто придумал название памятника?</w:t>
      </w:r>
    </w:p>
    <w:p w:rsidR="00BC11C5" w:rsidRPr="00AF3C22" w:rsidRDefault="00BC11C5" w:rsidP="005C6C51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Что означает каждая деталь памятника?</w:t>
      </w:r>
    </w:p>
    <w:p w:rsidR="00BC11C5" w:rsidRPr="00AF3C22" w:rsidRDefault="00BC11C5" w:rsidP="005C6C51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Усложнение</w:t>
      </w:r>
      <w:r w:rsidRPr="00AF3C22">
        <w:rPr>
          <w:rFonts w:ascii="Times New Roman" w:hAnsi="Times New Roman"/>
          <w:i/>
          <w:sz w:val="24"/>
          <w:szCs w:val="24"/>
        </w:rPr>
        <w:t xml:space="preserve">: </w:t>
      </w:r>
      <w:r w:rsidRPr="00AF3C22">
        <w:rPr>
          <w:rFonts w:ascii="Times New Roman" w:hAnsi="Times New Roman"/>
          <w:sz w:val="24"/>
          <w:szCs w:val="24"/>
        </w:rPr>
        <w:t xml:space="preserve">фрагменты на магнитной доске перевернуты на изнанку, игроку не видно изображения на них, он заранее не знает, какой фрагмент ему достанется. </w:t>
      </w:r>
    </w:p>
    <w:p w:rsidR="00BC11C5" w:rsidRDefault="00BC11C5" w:rsidP="005C6C51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4F653E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3" o:spid="_x0000_i1029" type="#_x0000_t75" style="width:207.6pt;height:276.6pt;visibility:visible">
            <v:imagedata r:id="rId11" o:title=""/>
          </v:shape>
        </w:pict>
      </w:r>
    </w:p>
    <w:p w:rsidR="00BC11C5" w:rsidRDefault="00BC11C5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BC11C5" w:rsidRDefault="00BC11C5" w:rsidP="005C6C51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C11C5" w:rsidRDefault="00BC11C5" w:rsidP="005C6C51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Игра «Что я знаю…»</w:t>
      </w:r>
    </w:p>
    <w:p w:rsidR="00BC11C5" w:rsidRDefault="00BC11C5" w:rsidP="005C6C51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(мнемотаблица)</w:t>
      </w:r>
    </w:p>
    <w:p w:rsidR="00BC11C5" w:rsidRDefault="00BC11C5" w:rsidP="005C6C51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C11C5" w:rsidRPr="00AF3C22" w:rsidRDefault="00BC11C5" w:rsidP="00E214B7">
      <w:pPr>
        <w:tabs>
          <w:tab w:val="left" w:pos="709"/>
        </w:tabs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AF3C22">
        <w:rPr>
          <w:rFonts w:ascii="Times New Roman" w:hAnsi="Times New Roman"/>
          <w:i/>
          <w:sz w:val="24"/>
          <w:szCs w:val="24"/>
        </w:rPr>
        <w:t xml:space="preserve">Цель: </w:t>
      </w:r>
      <w:r w:rsidRPr="00AF3C22">
        <w:rPr>
          <w:rFonts w:ascii="Times New Roman" w:hAnsi="Times New Roman"/>
          <w:sz w:val="24"/>
          <w:szCs w:val="24"/>
        </w:rPr>
        <w:t>обобщить знания учащихся об Адмиралтействе, развивать их ассоциативное мышление.</w:t>
      </w:r>
    </w:p>
    <w:p w:rsidR="00BC11C5" w:rsidRPr="00AF3C22" w:rsidRDefault="00BC11C5" w:rsidP="00E214B7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bCs/>
          <w:i/>
          <w:sz w:val="24"/>
          <w:szCs w:val="24"/>
        </w:rPr>
        <w:t>Игровой материал: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3C22">
        <w:rPr>
          <w:rFonts w:ascii="Times New Roman" w:hAnsi="Times New Roman"/>
          <w:sz w:val="24"/>
          <w:szCs w:val="24"/>
        </w:rPr>
        <w:t xml:space="preserve">мнемотаблица формата А-3 с изображением </w:t>
      </w:r>
    </w:p>
    <w:p w:rsidR="00BC11C5" w:rsidRPr="00AF3C22" w:rsidRDefault="00BC11C5" w:rsidP="00E214B7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символов, связанных с Адмиралтейством.</w:t>
      </w:r>
    </w:p>
    <w:p w:rsidR="00BC11C5" w:rsidRPr="00AF3C22" w:rsidRDefault="00BC11C5" w:rsidP="00A1604F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b/>
          <w:bCs/>
          <w:sz w:val="24"/>
          <w:szCs w:val="24"/>
        </w:rPr>
      </w:pPr>
      <w:r w:rsidRPr="00AF3C22">
        <w:rPr>
          <w:rFonts w:ascii="Times New Roman" w:hAnsi="Times New Roman"/>
          <w:bCs/>
          <w:i/>
          <w:sz w:val="24"/>
          <w:szCs w:val="24"/>
        </w:rPr>
        <w:t>Ход игры: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C11C5" w:rsidRPr="00AF3C22" w:rsidRDefault="00BC11C5" w:rsidP="00A1604F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bCs/>
          <w:sz w:val="24"/>
          <w:szCs w:val="24"/>
        </w:rPr>
      </w:pPr>
      <w:r w:rsidRPr="00AF3C22">
        <w:rPr>
          <w:rFonts w:ascii="Times New Roman" w:hAnsi="Times New Roman"/>
          <w:bCs/>
          <w:sz w:val="24"/>
          <w:szCs w:val="24"/>
        </w:rPr>
        <w:t>Педагог предлагает учащимся рассмотреть все изображения и догадаться, о какой достопримечательности нашего города они напоминают?</w:t>
      </w:r>
    </w:p>
    <w:p w:rsidR="00BC11C5" w:rsidRPr="00AF3C22" w:rsidRDefault="00BC11C5" w:rsidP="00A1604F">
      <w:pPr>
        <w:pStyle w:val="ListParagraph"/>
        <w:tabs>
          <w:tab w:val="left" w:pos="567"/>
        </w:tabs>
        <w:ind w:left="0" w:firstLine="0"/>
        <w:rPr>
          <w:rFonts w:ascii="Times New Roman" w:hAnsi="Times New Roman"/>
          <w:bCs/>
          <w:sz w:val="24"/>
          <w:szCs w:val="24"/>
        </w:rPr>
      </w:pPr>
      <w:r w:rsidRPr="00AF3C22">
        <w:rPr>
          <w:rFonts w:ascii="Times New Roman" w:hAnsi="Times New Roman"/>
          <w:bCs/>
          <w:sz w:val="24"/>
          <w:szCs w:val="24"/>
        </w:rPr>
        <w:t xml:space="preserve">Затем учащимся предлагается придумать предложение про Адмиралтейство по любому из изображений. </w:t>
      </w:r>
    </w:p>
    <w:p w:rsidR="00BC11C5" w:rsidRPr="00AF3C22" w:rsidRDefault="00BC11C5" w:rsidP="00A1604F">
      <w:pPr>
        <w:pStyle w:val="ListParagraph"/>
        <w:tabs>
          <w:tab w:val="left" w:pos="567"/>
        </w:tabs>
        <w:ind w:left="0" w:firstLine="0"/>
        <w:rPr>
          <w:rFonts w:ascii="Times New Roman" w:hAnsi="Times New Roman"/>
          <w:bCs/>
          <w:sz w:val="24"/>
          <w:szCs w:val="24"/>
        </w:rPr>
      </w:pPr>
      <w:r w:rsidRPr="00AF3C22">
        <w:rPr>
          <w:rFonts w:ascii="Times New Roman" w:hAnsi="Times New Roman"/>
          <w:bCs/>
          <w:i/>
          <w:sz w:val="24"/>
          <w:szCs w:val="24"/>
        </w:rPr>
        <w:t>Усложнение:</w:t>
      </w:r>
      <w:r w:rsidRPr="00AF3C22">
        <w:rPr>
          <w:rFonts w:ascii="Times New Roman" w:hAnsi="Times New Roman"/>
          <w:bCs/>
          <w:sz w:val="24"/>
          <w:szCs w:val="24"/>
        </w:rPr>
        <w:t xml:space="preserve"> </w:t>
      </w:r>
    </w:p>
    <w:p w:rsidR="00BC11C5" w:rsidRPr="00AF3C22" w:rsidRDefault="00BC11C5" w:rsidP="0083016C">
      <w:pPr>
        <w:pStyle w:val="ListParagraph"/>
        <w:numPr>
          <w:ilvl w:val="0"/>
          <w:numId w:val="19"/>
        </w:numPr>
        <w:tabs>
          <w:tab w:val="left" w:pos="567"/>
        </w:tabs>
        <w:rPr>
          <w:rFonts w:ascii="Times New Roman" w:hAnsi="Times New Roman"/>
          <w:bCs/>
          <w:sz w:val="24"/>
          <w:szCs w:val="24"/>
        </w:rPr>
      </w:pPr>
      <w:r w:rsidRPr="00AF3C22">
        <w:rPr>
          <w:rFonts w:ascii="Times New Roman" w:hAnsi="Times New Roman"/>
          <w:bCs/>
          <w:sz w:val="24"/>
          <w:szCs w:val="24"/>
        </w:rPr>
        <w:t>Учащимся предлагается составить несколько предложений по нескольким картинкам.</w:t>
      </w:r>
    </w:p>
    <w:p w:rsidR="00BC11C5" w:rsidRPr="00AF3C22" w:rsidRDefault="00BC11C5" w:rsidP="0083016C">
      <w:pPr>
        <w:pStyle w:val="ListParagraph"/>
        <w:numPr>
          <w:ilvl w:val="0"/>
          <w:numId w:val="19"/>
        </w:numPr>
        <w:tabs>
          <w:tab w:val="left" w:pos="567"/>
        </w:tabs>
        <w:rPr>
          <w:rFonts w:ascii="Times New Roman" w:hAnsi="Times New Roman"/>
          <w:bCs/>
          <w:sz w:val="24"/>
          <w:szCs w:val="24"/>
        </w:rPr>
      </w:pPr>
      <w:r w:rsidRPr="00AF3C22">
        <w:rPr>
          <w:rFonts w:ascii="Times New Roman" w:hAnsi="Times New Roman"/>
          <w:bCs/>
          <w:sz w:val="24"/>
          <w:szCs w:val="24"/>
        </w:rPr>
        <w:t>Учащимся предлагается составить предложения по картинкам, находящимся в одном ряду.</w:t>
      </w:r>
    </w:p>
    <w:p w:rsidR="00BC11C5" w:rsidRPr="00AF3C22" w:rsidRDefault="00BC11C5" w:rsidP="0083016C">
      <w:pPr>
        <w:pStyle w:val="ListParagraph"/>
        <w:numPr>
          <w:ilvl w:val="0"/>
          <w:numId w:val="19"/>
        </w:numPr>
        <w:tabs>
          <w:tab w:val="left" w:pos="567"/>
        </w:tabs>
        <w:rPr>
          <w:rFonts w:ascii="Times New Roman" w:hAnsi="Times New Roman"/>
          <w:bCs/>
          <w:sz w:val="24"/>
          <w:szCs w:val="24"/>
        </w:rPr>
      </w:pPr>
      <w:r w:rsidRPr="00AF3C22">
        <w:rPr>
          <w:rFonts w:ascii="Times New Roman" w:hAnsi="Times New Roman"/>
          <w:bCs/>
          <w:sz w:val="24"/>
          <w:szCs w:val="24"/>
        </w:rPr>
        <w:t>Учащимся предлагается придумать целиком весь рассказ по всем картинкам таблицы.</w:t>
      </w:r>
    </w:p>
    <w:p w:rsidR="00BC11C5" w:rsidRDefault="00BC11C5" w:rsidP="00A1604F">
      <w:pPr>
        <w:pStyle w:val="ListParagraph"/>
        <w:tabs>
          <w:tab w:val="left" w:pos="567"/>
        </w:tabs>
        <w:ind w:left="0" w:firstLine="0"/>
        <w:rPr>
          <w:rFonts w:ascii="Times New Roman" w:hAnsi="Times New Roman"/>
          <w:bCs/>
          <w:sz w:val="28"/>
          <w:szCs w:val="28"/>
        </w:rPr>
      </w:pPr>
    </w:p>
    <w:p w:rsidR="00BC11C5" w:rsidRPr="00A1604F" w:rsidRDefault="00BC11C5" w:rsidP="00A1604F">
      <w:pPr>
        <w:pStyle w:val="ListParagraph"/>
        <w:tabs>
          <w:tab w:val="left" w:pos="567"/>
        </w:tabs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4F653E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0" type="#_x0000_t75" style="width:325.8pt;height:213pt;visibility:visible">
            <v:imagedata r:id="rId12" o:title=""/>
          </v:shape>
        </w:pict>
      </w:r>
    </w:p>
    <w:p w:rsidR="00BC11C5" w:rsidRPr="004C2C7A" w:rsidRDefault="00BC11C5" w:rsidP="00F06463">
      <w:pPr>
        <w:pStyle w:val="ListParagraph"/>
        <w:tabs>
          <w:tab w:val="left" w:pos="567"/>
        </w:tabs>
        <w:ind w:left="0" w:firstLine="0"/>
        <w:rPr>
          <w:rFonts w:ascii="Times New Roman" w:hAnsi="Times New Roman"/>
          <w:bCs/>
          <w:sz w:val="24"/>
          <w:szCs w:val="24"/>
        </w:rPr>
      </w:pPr>
    </w:p>
    <w:p w:rsidR="00BC11C5" w:rsidRDefault="00BC11C5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BC11C5" w:rsidRPr="00380774" w:rsidRDefault="00BC11C5" w:rsidP="00E41C02">
      <w:pPr>
        <w:spacing w:before="120"/>
        <w:ind w:firstLine="741"/>
        <w:jc w:val="center"/>
        <w:rPr>
          <w:rFonts w:ascii="Times New Roman" w:hAnsi="Times New Roman"/>
          <w:b/>
          <w:i/>
          <w:sz w:val="28"/>
          <w:szCs w:val="28"/>
        </w:rPr>
      </w:pPr>
      <w:r w:rsidRPr="00380774">
        <w:rPr>
          <w:rFonts w:ascii="Times New Roman" w:hAnsi="Times New Roman"/>
          <w:b/>
          <w:i/>
          <w:sz w:val="28"/>
          <w:szCs w:val="28"/>
        </w:rPr>
        <w:t>«Разговор персонажей»</w:t>
      </w:r>
    </w:p>
    <w:p w:rsidR="00BC11C5" w:rsidRPr="00AF3C22" w:rsidRDefault="00BC11C5" w:rsidP="00AF3C22">
      <w:pPr>
        <w:spacing w:after="0"/>
        <w:ind w:firstLine="741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i/>
          <w:sz w:val="24"/>
          <w:szCs w:val="24"/>
        </w:rPr>
        <w:t xml:space="preserve">Цель: </w:t>
      </w:r>
      <w:r w:rsidRPr="00AF3C22">
        <w:rPr>
          <w:rFonts w:ascii="Times New Roman" w:hAnsi="Times New Roman"/>
          <w:sz w:val="24"/>
          <w:szCs w:val="24"/>
        </w:rPr>
        <w:t>развитие познавательных интересов, воображения и коммуникативных способностей учащихся.</w:t>
      </w:r>
    </w:p>
    <w:p w:rsidR="00BC11C5" w:rsidRPr="00AF3C22" w:rsidRDefault="00BC11C5" w:rsidP="00AF3C22">
      <w:pPr>
        <w:spacing w:after="0"/>
        <w:ind w:firstLine="741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i/>
          <w:sz w:val="24"/>
          <w:szCs w:val="24"/>
        </w:rPr>
        <w:t>Игровой материал:</w:t>
      </w:r>
      <w:r w:rsidRPr="00AF3C22">
        <w:rPr>
          <w:rFonts w:ascii="Times New Roman" w:hAnsi="Times New Roman"/>
          <w:sz w:val="24"/>
          <w:szCs w:val="24"/>
        </w:rPr>
        <w:t xml:space="preserve"> фото или иллюстрации с изображением достопримечательностей нашего города.</w:t>
      </w:r>
    </w:p>
    <w:p w:rsidR="00BC11C5" w:rsidRPr="00AF3C22" w:rsidRDefault="00BC11C5" w:rsidP="00AF3C22">
      <w:pPr>
        <w:spacing w:after="0"/>
        <w:ind w:firstLine="741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i/>
          <w:sz w:val="24"/>
          <w:szCs w:val="24"/>
        </w:rPr>
        <w:t>Ход игры:</w:t>
      </w:r>
      <w:r w:rsidRPr="00AF3C22">
        <w:rPr>
          <w:rFonts w:ascii="Times New Roman" w:hAnsi="Times New Roman"/>
          <w:sz w:val="24"/>
          <w:szCs w:val="24"/>
        </w:rPr>
        <w:t xml:space="preserve"> Выбираются два ребенка - персонажа. Дети надевают на себя таблички с изображениями достопримечательностей. Каждый из них представляет себя ожившей достопримечательностью. Ребенок задает своему партнеру интересующие его вопросы о достопримечательности, образ которой несет партнер. Соответственно, партнер отвечает на его вопросы и обращается со своими вопросами. </w:t>
      </w:r>
      <w:r w:rsidRPr="00AF3C22">
        <w:rPr>
          <w:rFonts w:ascii="Times New Roman" w:hAnsi="Times New Roman"/>
          <w:i/>
          <w:sz w:val="24"/>
          <w:szCs w:val="24"/>
        </w:rPr>
        <w:t>Например:</w:t>
      </w:r>
      <w:r w:rsidRPr="00AF3C22">
        <w:rPr>
          <w:rFonts w:ascii="Times New Roman" w:hAnsi="Times New Roman"/>
          <w:sz w:val="24"/>
          <w:szCs w:val="24"/>
        </w:rPr>
        <w:t xml:space="preserve"> </w:t>
      </w:r>
    </w:p>
    <w:p w:rsidR="00BC11C5" w:rsidRPr="00AF3C22" w:rsidRDefault="00BC11C5" w:rsidP="00AF3C2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Здравствуй  Ростральная колонна.</w:t>
      </w:r>
    </w:p>
    <w:p w:rsidR="00BC11C5" w:rsidRPr="00AF3C22" w:rsidRDefault="00BC11C5" w:rsidP="00AF3C2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Здравствуй, Биржа.</w:t>
      </w:r>
    </w:p>
    <w:p w:rsidR="00BC11C5" w:rsidRPr="00AF3C22" w:rsidRDefault="00BC11C5" w:rsidP="00AF3C2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Какое у тебя сегодня настроение?</w:t>
      </w:r>
    </w:p>
    <w:p w:rsidR="00BC11C5" w:rsidRPr="00AF3C22" w:rsidRDefault="00BC11C5" w:rsidP="00AF3C2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Мне немного грустно.</w:t>
      </w:r>
    </w:p>
    <w:p w:rsidR="00BC11C5" w:rsidRPr="00AF3C22" w:rsidRDefault="00BC11C5" w:rsidP="00AF3C2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Почему ты грустишь? И т.д.</w:t>
      </w:r>
    </w:p>
    <w:p w:rsidR="00BC11C5" w:rsidRPr="00AF3C22" w:rsidRDefault="00BC11C5" w:rsidP="00AF3C22">
      <w:pPr>
        <w:spacing w:after="0"/>
        <w:ind w:firstLine="7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Усложнение</w:t>
      </w:r>
      <w:r w:rsidRPr="00AF3C22">
        <w:rPr>
          <w:rFonts w:ascii="Times New Roman" w:hAnsi="Times New Roman"/>
          <w:i/>
          <w:sz w:val="24"/>
          <w:szCs w:val="24"/>
        </w:rPr>
        <w:t>:</w:t>
      </w:r>
      <w:r w:rsidRPr="00AF3C22">
        <w:rPr>
          <w:rFonts w:ascii="Times New Roman" w:hAnsi="Times New Roman"/>
          <w:sz w:val="24"/>
          <w:szCs w:val="24"/>
        </w:rPr>
        <w:t xml:space="preserve"> выбираются для разговора 3 и более персонажей.</w:t>
      </w:r>
    </w:p>
    <w:p w:rsidR="00BC11C5" w:rsidRDefault="00BC11C5" w:rsidP="00E41C02">
      <w:pPr>
        <w:spacing w:after="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4F653E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i1031" type="#_x0000_t75" style="width:250.8pt;height:337.8pt;visibility:visible">
            <v:imagedata r:id="rId13" o:title=""/>
          </v:shape>
        </w:pict>
      </w:r>
    </w:p>
    <w:p w:rsidR="00BC11C5" w:rsidRDefault="00BC11C5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BC11C5" w:rsidRDefault="00BC11C5" w:rsidP="00E41C02">
      <w:pPr>
        <w:spacing w:after="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C11C5" w:rsidRDefault="00BC11C5" w:rsidP="00FF28D3">
      <w:pPr>
        <w:tabs>
          <w:tab w:val="left" w:pos="0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C11C5" w:rsidRPr="00AF3C22" w:rsidRDefault="00BC11C5" w:rsidP="00AF3C22">
      <w:pPr>
        <w:tabs>
          <w:tab w:val="left" w:pos="0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Игра «Украшения Санкт-Петербурга»</w:t>
      </w:r>
    </w:p>
    <w:p w:rsidR="00BC11C5" w:rsidRPr="006A20E9" w:rsidRDefault="00BC11C5" w:rsidP="00FF28D3">
      <w:pPr>
        <w:tabs>
          <w:tab w:val="left" w:pos="0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C11C5" w:rsidRPr="004C2C7A" w:rsidRDefault="00BC11C5" w:rsidP="00FF28D3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bCs/>
          <w:i/>
          <w:sz w:val="24"/>
          <w:szCs w:val="24"/>
        </w:rPr>
        <w:t>Цель:</w:t>
      </w:r>
      <w:r w:rsidRPr="004C2C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C2C7A">
        <w:rPr>
          <w:rFonts w:ascii="Times New Roman" w:hAnsi="Times New Roman"/>
          <w:sz w:val="24"/>
          <w:szCs w:val="24"/>
        </w:rPr>
        <w:t>развивать зрительную память, внимание, закрепить знания о названиях сказочных существ и других украшениях нашего города.</w:t>
      </w:r>
    </w:p>
    <w:p w:rsidR="00BC11C5" w:rsidRPr="004C2C7A" w:rsidRDefault="00BC11C5" w:rsidP="00FF28D3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bCs/>
          <w:i/>
          <w:sz w:val="24"/>
          <w:szCs w:val="24"/>
        </w:rPr>
        <w:t>Игровой материал:</w:t>
      </w:r>
      <w:r w:rsidRPr="004C2C7A">
        <w:rPr>
          <w:rFonts w:ascii="Times New Roman" w:hAnsi="Times New Roman"/>
          <w:sz w:val="24"/>
          <w:szCs w:val="24"/>
        </w:rPr>
        <w:t xml:space="preserve"> иллюстрация большого формата (ватман) с изображением различных украшений Санкт-Петербурга и сказочных существ, и разрезанные варианты той же иллюстрации.</w:t>
      </w:r>
    </w:p>
    <w:p w:rsidR="00BC11C5" w:rsidRPr="004C2C7A" w:rsidRDefault="00BC11C5" w:rsidP="00FF28D3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bCs/>
          <w:i/>
          <w:sz w:val="24"/>
          <w:szCs w:val="24"/>
        </w:rPr>
        <w:t>Ход игры:</w:t>
      </w:r>
      <w:r w:rsidRPr="004C2C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C2C7A">
        <w:rPr>
          <w:rFonts w:ascii="Times New Roman" w:hAnsi="Times New Roman"/>
          <w:bCs/>
          <w:sz w:val="24"/>
          <w:szCs w:val="24"/>
        </w:rPr>
        <w:t xml:space="preserve">На доске или столе раскладываются пазлы в хаотичном порядке. </w:t>
      </w:r>
      <w:r w:rsidRPr="004C2C7A">
        <w:rPr>
          <w:rFonts w:ascii="Times New Roman" w:hAnsi="Times New Roman"/>
          <w:sz w:val="24"/>
          <w:szCs w:val="24"/>
        </w:rPr>
        <w:t xml:space="preserve">Играющие по очереди собирают из разрезанных частей изображение, ориентируясь на целую иллюстрацию. </w:t>
      </w:r>
    </w:p>
    <w:p w:rsidR="00BC11C5" w:rsidRPr="004C2C7A" w:rsidRDefault="00BC11C5" w:rsidP="00FF28D3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 xml:space="preserve">После составления иллюстрации, учащиеся отвечают на предлагаемые вопросы: </w:t>
      </w:r>
    </w:p>
    <w:p w:rsidR="00BC11C5" w:rsidRPr="004C2C7A" w:rsidRDefault="00BC11C5" w:rsidP="00FF28D3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Какие украшения города вы узнаете?</w:t>
      </w:r>
    </w:p>
    <w:p w:rsidR="00BC11C5" w:rsidRPr="004C2C7A" w:rsidRDefault="00BC11C5" w:rsidP="00FF28D3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Как называются сказочные существа?</w:t>
      </w:r>
    </w:p>
    <w:p w:rsidR="00BC11C5" w:rsidRPr="004C2C7A" w:rsidRDefault="00BC11C5" w:rsidP="00FF28D3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Почему у них такое название?</w:t>
      </w:r>
    </w:p>
    <w:p w:rsidR="00BC11C5" w:rsidRPr="004C2C7A" w:rsidRDefault="00BC11C5" w:rsidP="00FF28D3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Где их можно увидеть в нашем городе?</w:t>
      </w:r>
    </w:p>
    <w:p w:rsidR="00BC11C5" w:rsidRPr="004C2C7A" w:rsidRDefault="00BC11C5" w:rsidP="00FF28D3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Какие вопросы вы бы задали грифонам?</w:t>
      </w:r>
    </w:p>
    <w:p w:rsidR="00BC11C5" w:rsidRPr="004C2C7A" w:rsidRDefault="00BC11C5" w:rsidP="00FF28D3">
      <w:pPr>
        <w:pStyle w:val="ListParagraph"/>
        <w:numPr>
          <w:ilvl w:val="0"/>
          <w:numId w:val="8"/>
        </w:numPr>
        <w:tabs>
          <w:tab w:val="left" w:pos="709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Какие еще сказочные существа вы знаете?</w:t>
      </w:r>
    </w:p>
    <w:p w:rsidR="00BC11C5" w:rsidRPr="004C2C7A" w:rsidRDefault="00BC11C5" w:rsidP="00FF28D3">
      <w:pPr>
        <w:pStyle w:val="ListParagraph"/>
        <w:numPr>
          <w:ilvl w:val="0"/>
          <w:numId w:val="8"/>
        </w:numPr>
        <w:tabs>
          <w:tab w:val="left" w:pos="709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Какие украшения города вам больше всего нравятся? Почему?</w:t>
      </w:r>
    </w:p>
    <w:p w:rsidR="00BC11C5" w:rsidRPr="004C2C7A" w:rsidRDefault="00BC11C5" w:rsidP="00FF28D3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4C2C7A">
        <w:rPr>
          <w:rFonts w:ascii="Times New Roman" w:hAnsi="Times New Roman"/>
          <w:i/>
          <w:sz w:val="24"/>
          <w:szCs w:val="24"/>
        </w:rPr>
        <w:t>Усложнение:</w:t>
      </w:r>
      <w:r w:rsidRPr="004C2C7A">
        <w:rPr>
          <w:rFonts w:ascii="Times New Roman" w:hAnsi="Times New Roman"/>
          <w:sz w:val="24"/>
          <w:szCs w:val="24"/>
        </w:rPr>
        <w:t xml:space="preserve"> </w:t>
      </w:r>
    </w:p>
    <w:p w:rsidR="00BC11C5" w:rsidRPr="004C2C7A" w:rsidRDefault="00BC11C5" w:rsidP="00FF28D3">
      <w:pPr>
        <w:pStyle w:val="ListParagraph"/>
        <w:numPr>
          <w:ilvl w:val="0"/>
          <w:numId w:val="7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Игру можно проводить в командах, на время.</w:t>
      </w:r>
    </w:p>
    <w:p w:rsidR="00BC11C5" w:rsidRPr="004C2C7A" w:rsidRDefault="00BC11C5" w:rsidP="00FF28D3">
      <w:pPr>
        <w:pStyle w:val="ListParagraph"/>
        <w:numPr>
          <w:ilvl w:val="0"/>
          <w:numId w:val="7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Команды по очереди сами придумывают вопросы соперникам и отвечают на вопросы соперников.</w:t>
      </w:r>
    </w:p>
    <w:p w:rsidR="00BC11C5" w:rsidRPr="004C2C7A" w:rsidRDefault="00BC11C5" w:rsidP="00FF28D3">
      <w:pPr>
        <w:pStyle w:val="ListParagraph"/>
        <w:numPr>
          <w:ilvl w:val="0"/>
          <w:numId w:val="7"/>
        </w:num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sz w:val="24"/>
          <w:szCs w:val="24"/>
        </w:rPr>
        <w:t>Команды составляют рассказы об украшениях Санкт-Петербурга.</w:t>
      </w:r>
    </w:p>
    <w:p w:rsidR="00BC11C5" w:rsidRDefault="00BC11C5" w:rsidP="000F2B1F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C2C7A">
        <w:rPr>
          <w:rFonts w:ascii="Times New Roman" w:hAnsi="Times New Roman"/>
          <w:i/>
          <w:sz w:val="24"/>
          <w:szCs w:val="24"/>
        </w:rPr>
        <w:tab/>
        <w:t xml:space="preserve">Количество комплектов: </w:t>
      </w:r>
      <w:r w:rsidRPr="004C2C7A">
        <w:rPr>
          <w:rFonts w:ascii="Times New Roman" w:hAnsi="Times New Roman"/>
          <w:sz w:val="24"/>
          <w:szCs w:val="24"/>
        </w:rPr>
        <w:t>3 шт.</w:t>
      </w:r>
    </w:p>
    <w:p w:rsidR="00BC11C5" w:rsidRPr="004C2C7A" w:rsidRDefault="00BC11C5" w:rsidP="000F2B1F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C11C5" w:rsidRDefault="00BC11C5" w:rsidP="00D01438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4F653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198pt;height:150pt;visibility:visible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ab/>
      </w:r>
      <w:r w:rsidRPr="004F653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3" type="#_x0000_t75" style="width:213pt;height:158.4pt;visibility:visible">
            <v:imagedata r:id="rId15" o:title=""/>
          </v:shape>
        </w:pict>
      </w:r>
    </w:p>
    <w:p w:rsidR="00BC11C5" w:rsidRDefault="00BC11C5" w:rsidP="00D01438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</w:p>
    <w:p w:rsidR="00BC11C5" w:rsidRDefault="00BC11C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C11C5" w:rsidRDefault="00BC11C5" w:rsidP="00D01438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</w:p>
    <w:p w:rsidR="00BC11C5" w:rsidRPr="00AF3C22" w:rsidRDefault="00BC11C5" w:rsidP="00E71FB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Игра «Узнай героя</w:t>
      </w:r>
      <w:r w:rsidRPr="00AF3C22">
        <w:rPr>
          <w:rFonts w:ascii="Times New Roman" w:hAnsi="Times New Roman"/>
          <w:b/>
          <w:i/>
          <w:sz w:val="28"/>
          <w:szCs w:val="28"/>
        </w:rPr>
        <w:t>»</w:t>
      </w:r>
      <w:r w:rsidRPr="00AF3C22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</w:p>
    <w:p w:rsidR="00BC11C5" w:rsidRPr="00E71FBE" w:rsidRDefault="00BC11C5" w:rsidP="00E71FBE">
      <w:pPr>
        <w:spacing w:after="0" w:line="257" w:lineRule="auto"/>
        <w:ind w:firstLine="36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BC11C5" w:rsidRPr="00E71FBE" w:rsidRDefault="00BC11C5" w:rsidP="00E71FBE">
      <w:pPr>
        <w:spacing w:after="0" w:line="257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E71FBE">
        <w:rPr>
          <w:rFonts w:ascii="Times New Roman" w:hAnsi="Times New Roman"/>
          <w:bCs/>
          <w:i/>
          <w:sz w:val="24"/>
          <w:szCs w:val="24"/>
        </w:rPr>
        <w:t>Цель:</w:t>
      </w:r>
      <w:r w:rsidRPr="00E71FBE">
        <w:rPr>
          <w:rFonts w:ascii="Times New Roman" w:hAnsi="Times New Roman"/>
          <w:bCs/>
          <w:sz w:val="24"/>
          <w:szCs w:val="24"/>
        </w:rPr>
        <w:t xml:space="preserve"> закрепить</w:t>
      </w:r>
      <w:r w:rsidRPr="00E71F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71FBE">
        <w:rPr>
          <w:rFonts w:ascii="Times New Roman" w:hAnsi="Times New Roman"/>
          <w:bCs/>
          <w:sz w:val="24"/>
          <w:szCs w:val="24"/>
        </w:rPr>
        <w:t>знания о знаменитых детских поэтах, жителях нашего города и их произведениях.</w:t>
      </w:r>
    </w:p>
    <w:p w:rsidR="00BC11C5" w:rsidRPr="00E71FBE" w:rsidRDefault="00BC11C5" w:rsidP="00E71FBE">
      <w:pPr>
        <w:tabs>
          <w:tab w:val="left" w:pos="709"/>
        </w:tabs>
        <w:spacing w:after="0" w:line="257" w:lineRule="auto"/>
        <w:jc w:val="both"/>
        <w:rPr>
          <w:rFonts w:ascii="Times New Roman" w:hAnsi="Times New Roman"/>
          <w:bCs/>
          <w:sz w:val="24"/>
          <w:szCs w:val="24"/>
        </w:rPr>
      </w:pPr>
      <w:r w:rsidRPr="00E71FBE">
        <w:rPr>
          <w:rFonts w:ascii="Times New Roman" w:hAnsi="Times New Roman"/>
          <w:bCs/>
          <w:i/>
          <w:sz w:val="24"/>
          <w:szCs w:val="24"/>
        </w:rPr>
        <w:tab/>
        <w:t>Игровой материал:</w:t>
      </w:r>
      <w:r w:rsidRPr="00E71F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71FBE">
        <w:rPr>
          <w:rFonts w:ascii="Times New Roman" w:hAnsi="Times New Roman"/>
          <w:bCs/>
          <w:sz w:val="24"/>
          <w:szCs w:val="24"/>
        </w:rPr>
        <w:t>портреты А.С.Пушкина, И.А.Крылова, С.Я Маршака и К.И Чуковского и рисунки учащихся к их произведениям (заранее нарисованные на занятиях).</w:t>
      </w:r>
    </w:p>
    <w:p w:rsidR="00BC11C5" w:rsidRPr="00E71FBE" w:rsidRDefault="00BC11C5" w:rsidP="00E71FBE">
      <w:pPr>
        <w:tabs>
          <w:tab w:val="left" w:pos="567"/>
        </w:tabs>
        <w:spacing w:after="0" w:line="257" w:lineRule="auto"/>
        <w:jc w:val="both"/>
        <w:rPr>
          <w:rFonts w:ascii="Times New Roman" w:hAnsi="Times New Roman"/>
          <w:bCs/>
          <w:sz w:val="24"/>
          <w:szCs w:val="24"/>
        </w:rPr>
      </w:pPr>
      <w:r w:rsidRPr="00E71FBE">
        <w:rPr>
          <w:rFonts w:ascii="Times New Roman" w:hAnsi="Times New Roman"/>
          <w:bCs/>
          <w:i/>
          <w:sz w:val="24"/>
          <w:szCs w:val="24"/>
        </w:rPr>
        <w:tab/>
        <w:t>Ход игры:</w:t>
      </w:r>
      <w:r w:rsidRPr="00E71F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71FBE">
        <w:rPr>
          <w:rFonts w:ascii="Times New Roman" w:hAnsi="Times New Roman"/>
          <w:bCs/>
          <w:sz w:val="24"/>
          <w:szCs w:val="24"/>
        </w:rPr>
        <w:t xml:space="preserve">Ведущий предлагает игрокам узнать по портрету каждого знаменитого детского поэта. </w:t>
      </w:r>
    </w:p>
    <w:p w:rsidR="00BC11C5" w:rsidRPr="00E71FBE" w:rsidRDefault="00BC11C5" w:rsidP="00E71FBE">
      <w:pPr>
        <w:tabs>
          <w:tab w:val="left" w:pos="567"/>
        </w:tabs>
        <w:spacing w:after="0" w:line="257" w:lineRule="auto"/>
        <w:jc w:val="both"/>
        <w:rPr>
          <w:rFonts w:ascii="Times New Roman" w:hAnsi="Times New Roman"/>
          <w:bCs/>
          <w:sz w:val="24"/>
          <w:szCs w:val="24"/>
        </w:rPr>
      </w:pPr>
      <w:r w:rsidRPr="00E71FBE">
        <w:rPr>
          <w:rFonts w:ascii="Times New Roman" w:hAnsi="Times New Roman"/>
          <w:bCs/>
          <w:sz w:val="24"/>
          <w:szCs w:val="24"/>
        </w:rPr>
        <w:tab/>
        <w:t>Затем предлагает разложить рисунки учащихся к нужному портрету и сказать название каждого произведения.</w:t>
      </w:r>
    </w:p>
    <w:p w:rsidR="00BC11C5" w:rsidRPr="00E71FBE" w:rsidRDefault="00BC11C5" w:rsidP="00E71FBE">
      <w:pPr>
        <w:tabs>
          <w:tab w:val="left" w:pos="0"/>
        </w:tabs>
        <w:spacing w:after="0" w:line="257" w:lineRule="auto"/>
        <w:jc w:val="both"/>
        <w:rPr>
          <w:rFonts w:ascii="Times New Roman" w:hAnsi="Times New Roman"/>
          <w:sz w:val="24"/>
          <w:szCs w:val="24"/>
        </w:rPr>
      </w:pPr>
      <w:r w:rsidRPr="00E71FBE">
        <w:rPr>
          <w:rFonts w:ascii="Times New Roman" w:hAnsi="Times New Roman"/>
          <w:i/>
          <w:sz w:val="24"/>
          <w:szCs w:val="24"/>
        </w:rPr>
        <w:tab/>
        <w:t xml:space="preserve">Количество портретов: </w:t>
      </w:r>
      <w:r w:rsidRPr="00E71FBE">
        <w:rPr>
          <w:rFonts w:ascii="Times New Roman" w:hAnsi="Times New Roman"/>
          <w:sz w:val="24"/>
          <w:szCs w:val="24"/>
        </w:rPr>
        <w:t>4</w:t>
      </w:r>
      <w:r w:rsidRPr="00E71FBE">
        <w:rPr>
          <w:rFonts w:ascii="Times New Roman" w:hAnsi="Times New Roman"/>
          <w:i/>
          <w:sz w:val="24"/>
          <w:szCs w:val="24"/>
        </w:rPr>
        <w:t xml:space="preserve"> </w:t>
      </w:r>
      <w:r w:rsidRPr="00E71FBE">
        <w:rPr>
          <w:rFonts w:ascii="Times New Roman" w:hAnsi="Times New Roman"/>
          <w:sz w:val="24"/>
          <w:szCs w:val="24"/>
        </w:rPr>
        <w:t>шт. (по</w:t>
      </w:r>
      <w:r w:rsidRPr="00E71FBE">
        <w:rPr>
          <w:rFonts w:ascii="Times New Roman" w:hAnsi="Times New Roman"/>
          <w:i/>
          <w:sz w:val="24"/>
          <w:szCs w:val="24"/>
        </w:rPr>
        <w:t xml:space="preserve"> </w:t>
      </w:r>
      <w:r w:rsidRPr="00E71FBE">
        <w:rPr>
          <w:rFonts w:ascii="Times New Roman" w:hAnsi="Times New Roman"/>
          <w:sz w:val="24"/>
          <w:szCs w:val="24"/>
        </w:rPr>
        <w:t>1 портрету каждого поэта).</w:t>
      </w:r>
    </w:p>
    <w:p w:rsidR="00BC11C5" w:rsidRPr="00E71FBE" w:rsidRDefault="00BC11C5" w:rsidP="00E71FBE">
      <w:pPr>
        <w:tabs>
          <w:tab w:val="left" w:pos="0"/>
        </w:tabs>
        <w:spacing w:after="0" w:line="257" w:lineRule="auto"/>
        <w:jc w:val="both"/>
        <w:rPr>
          <w:rFonts w:ascii="Times New Roman" w:hAnsi="Times New Roman"/>
          <w:sz w:val="24"/>
          <w:szCs w:val="24"/>
        </w:rPr>
      </w:pPr>
      <w:r w:rsidRPr="00E71FBE">
        <w:rPr>
          <w:rFonts w:ascii="Times New Roman" w:hAnsi="Times New Roman"/>
          <w:i/>
          <w:sz w:val="24"/>
          <w:szCs w:val="24"/>
        </w:rPr>
        <w:tab/>
        <w:t xml:space="preserve">Количество рисунков учащихся: </w:t>
      </w:r>
      <w:r w:rsidRPr="00E71FBE">
        <w:rPr>
          <w:rFonts w:ascii="Times New Roman" w:hAnsi="Times New Roman"/>
          <w:sz w:val="24"/>
          <w:szCs w:val="24"/>
        </w:rPr>
        <w:t>не ограничено.</w:t>
      </w:r>
    </w:p>
    <w:p w:rsidR="00BC11C5" w:rsidRPr="00E71FBE" w:rsidRDefault="00BC11C5" w:rsidP="00E71FBE">
      <w:pPr>
        <w:tabs>
          <w:tab w:val="left" w:pos="0"/>
        </w:tabs>
        <w:spacing w:after="0" w:line="257" w:lineRule="auto"/>
        <w:jc w:val="both"/>
        <w:rPr>
          <w:rFonts w:ascii="Times New Roman" w:hAnsi="Times New Roman"/>
          <w:sz w:val="24"/>
          <w:szCs w:val="24"/>
        </w:rPr>
      </w:pPr>
      <w:r w:rsidRPr="00E71FBE">
        <w:rPr>
          <w:rFonts w:ascii="Times New Roman" w:hAnsi="Times New Roman"/>
          <w:i/>
          <w:sz w:val="24"/>
          <w:szCs w:val="24"/>
        </w:rPr>
        <w:t xml:space="preserve">Усложнение: </w:t>
      </w:r>
      <w:r w:rsidRPr="00E71FBE">
        <w:rPr>
          <w:rFonts w:ascii="Times New Roman" w:hAnsi="Times New Roman"/>
          <w:sz w:val="24"/>
          <w:szCs w:val="24"/>
        </w:rPr>
        <w:t>вспомнить наизусть отрывки из произведений поэтов, к которым нарисованы рисунки.</w:t>
      </w:r>
    </w:p>
    <w:p w:rsidR="00BC11C5" w:rsidRDefault="00BC11C5" w:rsidP="00E71FBE">
      <w:pPr>
        <w:tabs>
          <w:tab w:val="left" w:pos="0"/>
        </w:tabs>
        <w:spacing w:after="0" w:line="257" w:lineRule="auto"/>
        <w:jc w:val="both"/>
        <w:rPr>
          <w:rFonts w:ascii="Times New Roman" w:hAnsi="Times New Roman"/>
          <w:sz w:val="28"/>
          <w:szCs w:val="28"/>
        </w:rPr>
      </w:pPr>
    </w:p>
    <w:p w:rsidR="00BC11C5" w:rsidRDefault="00BC11C5" w:rsidP="00E71FBE">
      <w:pPr>
        <w:tabs>
          <w:tab w:val="left" w:pos="0"/>
        </w:tabs>
        <w:spacing w:after="0" w:line="257" w:lineRule="auto"/>
        <w:jc w:val="center"/>
        <w:rPr>
          <w:rFonts w:ascii="Times New Roman" w:hAnsi="Times New Roman"/>
          <w:sz w:val="28"/>
          <w:szCs w:val="28"/>
        </w:rPr>
      </w:pPr>
      <w:r w:rsidRPr="004F653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253.2pt;height:340.2pt;visibility:visible">
            <v:imagedata r:id="rId16" o:title=""/>
          </v:shape>
        </w:pict>
      </w:r>
    </w:p>
    <w:p w:rsidR="00BC11C5" w:rsidRDefault="00BC11C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C11C5" w:rsidRDefault="00BC11C5" w:rsidP="00E71FBE">
      <w:pPr>
        <w:tabs>
          <w:tab w:val="left" w:pos="0"/>
        </w:tabs>
        <w:spacing w:after="0" w:line="257" w:lineRule="auto"/>
        <w:jc w:val="center"/>
        <w:rPr>
          <w:rFonts w:ascii="Times New Roman" w:hAnsi="Times New Roman"/>
          <w:sz w:val="28"/>
          <w:szCs w:val="28"/>
        </w:rPr>
      </w:pPr>
    </w:p>
    <w:p w:rsidR="00BC11C5" w:rsidRPr="00AF3C22" w:rsidRDefault="00BC11C5" w:rsidP="00AF3C22">
      <w:pPr>
        <w:tabs>
          <w:tab w:val="num" w:pos="-57"/>
          <w:tab w:val="left" w:pos="0"/>
        </w:tabs>
        <w:spacing w:before="120"/>
        <w:jc w:val="center"/>
        <w:rPr>
          <w:rFonts w:ascii="Times New Roman" w:hAnsi="Times New Roman"/>
          <w:i/>
          <w:sz w:val="28"/>
          <w:szCs w:val="28"/>
        </w:rPr>
      </w:pPr>
      <w:r w:rsidRPr="00AF3C22">
        <w:rPr>
          <w:rFonts w:ascii="Times New Roman" w:hAnsi="Times New Roman"/>
          <w:b/>
          <w:bCs/>
          <w:i/>
          <w:sz w:val="28"/>
          <w:szCs w:val="28"/>
        </w:rPr>
        <w:t>«Продолжи название»</w:t>
      </w:r>
    </w:p>
    <w:p w:rsidR="00BC11C5" w:rsidRPr="00AF3C22" w:rsidRDefault="00BC11C5" w:rsidP="00AF3C22">
      <w:pPr>
        <w:tabs>
          <w:tab w:val="num" w:pos="-57"/>
          <w:tab w:val="left" w:pos="0"/>
        </w:tabs>
        <w:spacing w:after="0"/>
        <w:ind w:firstLine="741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i/>
          <w:sz w:val="24"/>
          <w:szCs w:val="24"/>
        </w:rPr>
        <w:t>Цель: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3C22">
        <w:rPr>
          <w:rFonts w:ascii="Times New Roman" w:hAnsi="Times New Roman"/>
          <w:sz w:val="24"/>
          <w:szCs w:val="24"/>
        </w:rPr>
        <w:t>закрепить знания детей о названии основных достопримечательностей нашего города.</w:t>
      </w:r>
    </w:p>
    <w:p w:rsidR="00BC11C5" w:rsidRPr="00AF3C22" w:rsidRDefault="00BC11C5" w:rsidP="00AF3C22">
      <w:pPr>
        <w:tabs>
          <w:tab w:val="num" w:pos="-57"/>
          <w:tab w:val="left" w:pos="0"/>
        </w:tabs>
        <w:spacing w:after="0"/>
        <w:ind w:firstLine="741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i/>
          <w:sz w:val="24"/>
          <w:szCs w:val="24"/>
        </w:rPr>
        <w:t>Игровой материал: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3C22">
        <w:rPr>
          <w:rFonts w:ascii="Times New Roman" w:hAnsi="Times New Roman"/>
          <w:sz w:val="24"/>
          <w:szCs w:val="24"/>
        </w:rPr>
        <w:t>набор картинок с видами города, мяч.</w:t>
      </w:r>
    </w:p>
    <w:p w:rsidR="00BC11C5" w:rsidRPr="00AF3C22" w:rsidRDefault="00BC11C5" w:rsidP="00AF3C22">
      <w:pPr>
        <w:tabs>
          <w:tab w:val="num" w:pos="-57"/>
          <w:tab w:val="left" w:pos="0"/>
        </w:tabs>
        <w:spacing w:after="0"/>
        <w:ind w:firstLine="741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i/>
          <w:sz w:val="24"/>
          <w:szCs w:val="24"/>
        </w:rPr>
        <w:t>Ход игры:</w:t>
      </w:r>
      <w:r w:rsidRPr="00AF3C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3C22">
        <w:rPr>
          <w:rFonts w:ascii="Times New Roman" w:hAnsi="Times New Roman"/>
          <w:sz w:val="24"/>
          <w:szCs w:val="24"/>
        </w:rPr>
        <w:t>В игре участвует любое количество игроков. Ведущий называет прилагательное и бросает мяч игроку. Поймавший заканчивает фразу, при правильном ответе - получает жетон или картинку с соответствующим изображением.</w:t>
      </w:r>
    </w:p>
    <w:p w:rsidR="00BC11C5" w:rsidRPr="00AF3C22" w:rsidRDefault="00BC11C5" w:rsidP="00AF3C22">
      <w:pPr>
        <w:pStyle w:val="Title"/>
        <w:tabs>
          <w:tab w:val="num" w:pos="-57"/>
        </w:tabs>
        <w:jc w:val="both"/>
        <w:rPr>
          <w:i/>
          <w:sz w:val="24"/>
          <w:u w:val="none"/>
        </w:rPr>
      </w:pPr>
      <w:r w:rsidRPr="00AF3C22">
        <w:rPr>
          <w:i/>
          <w:sz w:val="24"/>
          <w:u w:val="none"/>
        </w:rPr>
        <w:tab/>
        <w:t>Примерный набор слов:</w:t>
      </w:r>
    </w:p>
    <w:p w:rsidR="00BC11C5" w:rsidRPr="00AF3C22" w:rsidRDefault="00BC11C5" w:rsidP="00AF3C22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Летний…</w:t>
      </w:r>
    </w:p>
    <w:p w:rsidR="00BC11C5" w:rsidRPr="00AF3C22" w:rsidRDefault="00BC11C5" w:rsidP="00AF3C22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Медный…</w:t>
      </w:r>
    </w:p>
    <w:p w:rsidR="00BC11C5" w:rsidRPr="00AF3C22" w:rsidRDefault="00BC11C5" w:rsidP="00AF3C22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Зимний…</w:t>
      </w:r>
    </w:p>
    <w:p w:rsidR="00BC11C5" w:rsidRPr="00AF3C22" w:rsidRDefault="00BC11C5" w:rsidP="00AF3C22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Александровская…</w:t>
      </w:r>
    </w:p>
    <w:p w:rsidR="00BC11C5" w:rsidRPr="00AF3C22" w:rsidRDefault="00BC11C5" w:rsidP="00AF3C22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Исаакиевский…</w:t>
      </w:r>
    </w:p>
    <w:p w:rsidR="00BC11C5" w:rsidRPr="00AF3C22" w:rsidRDefault="00BC11C5" w:rsidP="00AF3C22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sz w:val="24"/>
          <w:szCs w:val="24"/>
        </w:rPr>
        <w:t>Петропавловская…</w:t>
      </w:r>
    </w:p>
    <w:p w:rsidR="00BC11C5" w:rsidRPr="004370BF" w:rsidRDefault="00BC11C5" w:rsidP="00E71FBE">
      <w:pPr>
        <w:tabs>
          <w:tab w:val="left" w:pos="0"/>
        </w:tabs>
        <w:spacing w:after="0" w:line="257" w:lineRule="auto"/>
        <w:jc w:val="center"/>
        <w:rPr>
          <w:rFonts w:ascii="Times New Roman" w:hAnsi="Times New Roman"/>
          <w:sz w:val="28"/>
          <w:szCs w:val="28"/>
        </w:rPr>
      </w:pPr>
      <w:r w:rsidRPr="004F653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style="width:268.8pt;height:202.2pt;rotation:90;visibility:visible">
            <v:imagedata r:id="rId17" o:title=""/>
          </v:shape>
        </w:pict>
      </w:r>
    </w:p>
    <w:p w:rsidR="00BC11C5" w:rsidRDefault="00BC11C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C11C5" w:rsidRDefault="00BC11C5" w:rsidP="00D01438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</w:p>
    <w:p w:rsidR="00BC11C5" w:rsidRPr="00AF3C22" w:rsidRDefault="00BC11C5" w:rsidP="0083016C">
      <w:pPr>
        <w:tabs>
          <w:tab w:val="left" w:pos="0"/>
        </w:tabs>
        <w:spacing w:before="12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F3C22">
        <w:rPr>
          <w:rFonts w:ascii="Times New Roman" w:hAnsi="Times New Roman"/>
          <w:b/>
          <w:bCs/>
          <w:i/>
          <w:sz w:val="28"/>
          <w:szCs w:val="28"/>
        </w:rPr>
        <w:t>Игра «Хорошо или плохо»</w:t>
      </w:r>
    </w:p>
    <w:p w:rsidR="00BC11C5" w:rsidRPr="00AF3C22" w:rsidRDefault="00BC11C5" w:rsidP="00AF3C22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b/>
          <w:bCs/>
          <w:sz w:val="24"/>
          <w:szCs w:val="24"/>
        </w:rPr>
      </w:pPr>
      <w:r w:rsidRPr="00AF3C22">
        <w:rPr>
          <w:rFonts w:ascii="Times New Roman" w:hAnsi="Times New Roman"/>
          <w:i/>
          <w:sz w:val="24"/>
          <w:szCs w:val="24"/>
        </w:rPr>
        <w:t>Цель:</w:t>
      </w:r>
      <w:r w:rsidRPr="00AF3C22">
        <w:rPr>
          <w:rFonts w:ascii="Times New Roman" w:hAnsi="Times New Roman"/>
          <w:sz w:val="24"/>
          <w:szCs w:val="24"/>
        </w:rPr>
        <w:t xml:space="preserve"> закрепить представления детей о хороших и плохих поступках.</w:t>
      </w:r>
    </w:p>
    <w:p w:rsidR="00BC11C5" w:rsidRPr="00AF3C22" w:rsidRDefault="00BC11C5" w:rsidP="00AF3C22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i/>
          <w:sz w:val="24"/>
          <w:szCs w:val="24"/>
        </w:rPr>
        <w:t>Игровой материал:</w:t>
      </w:r>
      <w:r w:rsidRPr="00AF3C22">
        <w:rPr>
          <w:rFonts w:ascii="Times New Roman" w:hAnsi="Times New Roman"/>
          <w:sz w:val="24"/>
          <w:szCs w:val="24"/>
        </w:rPr>
        <w:t xml:space="preserve"> набор парных карточек с изображением хороших и плохих поступков, картинки с изображением улыбающегося и сердитого лица.</w:t>
      </w:r>
    </w:p>
    <w:p w:rsidR="00BC11C5" w:rsidRPr="00AF3C22" w:rsidRDefault="00BC11C5" w:rsidP="00AF3C22">
      <w:pPr>
        <w:tabs>
          <w:tab w:val="left" w:pos="0"/>
        </w:tabs>
        <w:spacing w:after="0"/>
        <w:ind w:firstLine="684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i/>
          <w:sz w:val="24"/>
          <w:szCs w:val="24"/>
        </w:rPr>
        <w:t>Ход игры:</w:t>
      </w:r>
      <w:r w:rsidRPr="00AF3C22">
        <w:rPr>
          <w:rFonts w:ascii="Times New Roman" w:hAnsi="Times New Roman"/>
          <w:sz w:val="24"/>
          <w:szCs w:val="24"/>
        </w:rPr>
        <w:t xml:space="preserve"> Дети выбирают по одной карточке, определяют, какой поступок на ней изображен, и кладут сверху значок с изображением соответствующего выражения лица, затем ищут парную картинку, на которую также выкладывают значок.</w:t>
      </w:r>
    </w:p>
    <w:p w:rsidR="00BC11C5" w:rsidRDefault="00BC11C5" w:rsidP="00AF3C22">
      <w:pPr>
        <w:tabs>
          <w:tab w:val="left" w:pos="0"/>
        </w:tabs>
        <w:spacing w:after="0"/>
        <w:ind w:firstLine="741"/>
        <w:jc w:val="both"/>
        <w:rPr>
          <w:rFonts w:ascii="Times New Roman" w:hAnsi="Times New Roman"/>
          <w:sz w:val="24"/>
          <w:szCs w:val="24"/>
        </w:rPr>
      </w:pPr>
      <w:r w:rsidRPr="00AF3C22">
        <w:rPr>
          <w:rFonts w:ascii="Times New Roman" w:hAnsi="Times New Roman"/>
          <w:bCs/>
          <w:i/>
          <w:sz w:val="24"/>
          <w:szCs w:val="24"/>
        </w:rPr>
        <w:t>Вопросы к детям:</w:t>
      </w:r>
      <w:r w:rsidRPr="00AF3C22">
        <w:rPr>
          <w:rFonts w:ascii="Times New Roman" w:hAnsi="Times New Roman"/>
          <w:sz w:val="24"/>
          <w:szCs w:val="24"/>
        </w:rPr>
        <w:t xml:space="preserve"> «Может ли так поступить настоящий петербуржец? Почему?» Или: «Можно ли назвать человека, изображенного на картинке настоящим петербуржцем? Почему?»</w:t>
      </w:r>
    </w:p>
    <w:p w:rsidR="00BC11C5" w:rsidRPr="00AF3C22" w:rsidRDefault="00BC11C5" w:rsidP="00A208F9">
      <w:pPr>
        <w:tabs>
          <w:tab w:val="left" w:pos="0"/>
        </w:tabs>
        <w:spacing w:after="0"/>
        <w:ind w:firstLine="741"/>
        <w:jc w:val="center"/>
        <w:rPr>
          <w:rFonts w:ascii="Times New Roman" w:hAnsi="Times New Roman"/>
          <w:sz w:val="24"/>
          <w:szCs w:val="24"/>
        </w:rPr>
      </w:pPr>
    </w:p>
    <w:p w:rsidR="00BC11C5" w:rsidRPr="00A208F9" w:rsidRDefault="00BC11C5" w:rsidP="00A208F9">
      <w:pPr>
        <w:tabs>
          <w:tab w:val="left" w:pos="3969"/>
        </w:tabs>
        <w:jc w:val="center"/>
        <w:rPr>
          <w:rFonts w:ascii="Times New Roman" w:hAnsi="Times New Roman"/>
          <w:sz w:val="28"/>
          <w:szCs w:val="28"/>
        </w:rPr>
      </w:pPr>
      <w:r w:rsidRPr="004F653E">
        <w:rPr>
          <w:rFonts w:ascii="Times New Roman" w:hAnsi="Times New Roman"/>
          <w:sz w:val="28"/>
          <w:szCs w:val="28"/>
        </w:rPr>
        <w:pict>
          <v:shape id="_x0000_i1036" type="#_x0000_t75" style="width:291.6pt;height:385.2pt">
            <v:imagedata r:id="rId18" o:title=""/>
          </v:shape>
        </w:pict>
      </w:r>
    </w:p>
    <w:sectPr w:rsidR="00BC11C5" w:rsidRPr="00A208F9" w:rsidSect="00A208F9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1C5" w:rsidRDefault="00BC11C5">
      <w:r>
        <w:separator/>
      </w:r>
    </w:p>
  </w:endnote>
  <w:endnote w:type="continuationSeparator" w:id="0">
    <w:p w:rsidR="00BC11C5" w:rsidRDefault="00BC11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1C5" w:rsidRDefault="00BC11C5" w:rsidP="002B3B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C11C5" w:rsidRDefault="00BC11C5" w:rsidP="00A208F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1C5" w:rsidRDefault="00BC11C5" w:rsidP="002B3B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BC11C5" w:rsidRDefault="00BC11C5" w:rsidP="00A208F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1C5" w:rsidRDefault="00BC11C5">
      <w:r>
        <w:separator/>
      </w:r>
    </w:p>
  </w:footnote>
  <w:footnote w:type="continuationSeparator" w:id="0">
    <w:p w:rsidR="00BC11C5" w:rsidRDefault="00BC11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470"/>
    <w:multiLevelType w:val="hybridMultilevel"/>
    <w:tmpl w:val="6A5E2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F371E"/>
    <w:multiLevelType w:val="hybridMultilevel"/>
    <w:tmpl w:val="8C787CAC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2">
    <w:nsid w:val="09D55B76"/>
    <w:multiLevelType w:val="hybridMultilevel"/>
    <w:tmpl w:val="1FF07BE4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3">
    <w:nsid w:val="0C3B708C"/>
    <w:multiLevelType w:val="hybridMultilevel"/>
    <w:tmpl w:val="F370D138"/>
    <w:lvl w:ilvl="0" w:tplc="088E79D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411BAE"/>
    <w:multiLevelType w:val="hybridMultilevel"/>
    <w:tmpl w:val="50043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815AC"/>
    <w:multiLevelType w:val="hybridMultilevel"/>
    <w:tmpl w:val="13D058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DD4EEA"/>
    <w:multiLevelType w:val="hybridMultilevel"/>
    <w:tmpl w:val="EA6A6A3C"/>
    <w:lvl w:ilvl="0" w:tplc="B8CCDE4E">
      <w:start w:val="1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54E47D4"/>
    <w:multiLevelType w:val="hybridMultilevel"/>
    <w:tmpl w:val="FF4A42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D0F52DE"/>
    <w:multiLevelType w:val="hybridMultilevel"/>
    <w:tmpl w:val="8806F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EB74C2"/>
    <w:multiLevelType w:val="hybridMultilevel"/>
    <w:tmpl w:val="2A627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5507C"/>
    <w:multiLevelType w:val="hybridMultilevel"/>
    <w:tmpl w:val="C882D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13754"/>
    <w:multiLevelType w:val="hybridMultilevel"/>
    <w:tmpl w:val="AB9898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61012F8"/>
    <w:multiLevelType w:val="hybridMultilevel"/>
    <w:tmpl w:val="C7BAC4DA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3">
    <w:nsid w:val="4EBD63D7"/>
    <w:multiLevelType w:val="hybridMultilevel"/>
    <w:tmpl w:val="30CA0FCA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4">
    <w:nsid w:val="541D2A3C"/>
    <w:multiLevelType w:val="hybridMultilevel"/>
    <w:tmpl w:val="E9D89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015A1F"/>
    <w:multiLevelType w:val="hybridMultilevel"/>
    <w:tmpl w:val="4DF2C9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59F3EBA"/>
    <w:multiLevelType w:val="hybridMultilevel"/>
    <w:tmpl w:val="3EBC2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BF60C2F"/>
    <w:multiLevelType w:val="hybridMultilevel"/>
    <w:tmpl w:val="171838BE"/>
    <w:lvl w:ilvl="0" w:tplc="088E79D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FC2783"/>
    <w:multiLevelType w:val="hybridMultilevel"/>
    <w:tmpl w:val="F1D62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6"/>
  </w:num>
  <w:num w:numId="4">
    <w:abstractNumId w:val="11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8"/>
  </w:num>
  <w:num w:numId="8">
    <w:abstractNumId w:val="18"/>
  </w:num>
  <w:num w:numId="9">
    <w:abstractNumId w:val="1"/>
  </w:num>
  <w:num w:numId="10">
    <w:abstractNumId w:val="4"/>
  </w:num>
  <w:num w:numId="11">
    <w:abstractNumId w:val="2"/>
  </w:num>
  <w:num w:numId="12">
    <w:abstractNumId w:val="15"/>
  </w:num>
  <w:num w:numId="13">
    <w:abstractNumId w:val="10"/>
  </w:num>
  <w:num w:numId="14">
    <w:abstractNumId w:val="14"/>
  </w:num>
  <w:num w:numId="15">
    <w:abstractNumId w:val="0"/>
  </w:num>
  <w:num w:numId="16">
    <w:abstractNumId w:val="13"/>
  </w:num>
  <w:num w:numId="17">
    <w:abstractNumId w:val="12"/>
  </w:num>
  <w:num w:numId="18">
    <w:abstractNumId w:val="17"/>
  </w:num>
  <w:num w:numId="19">
    <w:abstractNumId w:val="9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47D"/>
    <w:rsid w:val="00002779"/>
    <w:rsid w:val="0006347D"/>
    <w:rsid w:val="000B53FD"/>
    <w:rsid w:val="000D1779"/>
    <w:rsid w:val="000F0F24"/>
    <w:rsid w:val="000F2B1F"/>
    <w:rsid w:val="00131003"/>
    <w:rsid w:val="001628CA"/>
    <w:rsid w:val="00177FD4"/>
    <w:rsid w:val="001C3B71"/>
    <w:rsid w:val="001D1B51"/>
    <w:rsid w:val="001E0A6E"/>
    <w:rsid w:val="001F7B99"/>
    <w:rsid w:val="002002BD"/>
    <w:rsid w:val="002B3B5D"/>
    <w:rsid w:val="002E5C4F"/>
    <w:rsid w:val="002F7A20"/>
    <w:rsid w:val="00380774"/>
    <w:rsid w:val="003C7ABE"/>
    <w:rsid w:val="003D7479"/>
    <w:rsid w:val="00423B89"/>
    <w:rsid w:val="0043167F"/>
    <w:rsid w:val="0043231F"/>
    <w:rsid w:val="004370BF"/>
    <w:rsid w:val="00457F43"/>
    <w:rsid w:val="00480C79"/>
    <w:rsid w:val="004B40D0"/>
    <w:rsid w:val="004C2C7A"/>
    <w:rsid w:val="004F653E"/>
    <w:rsid w:val="005C6C51"/>
    <w:rsid w:val="005E7381"/>
    <w:rsid w:val="00632A47"/>
    <w:rsid w:val="006711EA"/>
    <w:rsid w:val="006A20E9"/>
    <w:rsid w:val="006A6633"/>
    <w:rsid w:val="006B28BF"/>
    <w:rsid w:val="006F4B39"/>
    <w:rsid w:val="0071293B"/>
    <w:rsid w:val="00781A5E"/>
    <w:rsid w:val="007919E2"/>
    <w:rsid w:val="007C54CC"/>
    <w:rsid w:val="008060DE"/>
    <w:rsid w:val="0083016C"/>
    <w:rsid w:val="00830B36"/>
    <w:rsid w:val="00830F71"/>
    <w:rsid w:val="00831B92"/>
    <w:rsid w:val="008605D8"/>
    <w:rsid w:val="00861BCA"/>
    <w:rsid w:val="008E52E4"/>
    <w:rsid w:val="00930699"/>
    <w:rsid w:val="00957700"/>
    <w:rsid w:val="00973053"/>
    <w:rsid w:val="00A03448"/>
    <w:rsid w:val="00A13C93"/>
    <w:rsid w:val="00A1604F"/>
    <w:rsid w:val="00A208F9"/>
    <w:rsid w:val="00A67E3B"/>
    <w:rsid w:val="00A96D1D"/>
    <w:rsid w:val="00AB3F49"/>
    <w:rsid w:val="00AF11A3"/>
    <w:rsid w:val="00AF3C22"/>
    <w:rsid w:val="00B054F5"/>
    <w:rsid w:val="00B10CFE"/>
    <w:rsid w:val="00B16C39"/>
    <w:rsid w:val="00B34124"/>
    <w:rsid w:val="00BC11C5"/>
    <w:rsid w:val="00BC41B4"/>
    <w:rsid w:val="00BD1E96"/>
    <w:rsid w:val="00BE3F07"/>
    <w:rsid w:val="00C57FEE"/>
    <w:rsid w:val="00C84352"/>
    <w:rsid w:val="00CC1CCE"/>
    <w:rsid w:val="00D01438"/>
    <w:rsid w:val="00D922ED"/>
    <w:rsid w:val="00E214B7"/>
    <w:rsid w:val="00E216B7"/>
    <w:rsid w:val="00E3497B"/>
    <w:rsid w:val="00E41C02"/>
    <w:rsid w:val="00E459B0"/>
    <w:rsid w:val="00E71FBE"/>
    <w:rsid w:val="00F06463"/>
    <w:rsid w:val="00F07384"/>
    <w:rsid w:val="00F1052E"/>
    <w:rsid w:val="00F352BE"/>
    <w:rsid w:val="00F4344E"/>
    <w:rsid w:val="00FB0CA8"/>
    <w:rsid w:val="00FF2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47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96D1D"/>
    <w:pPr>
      <w:spacing w:after="0"/>
      <w:ind w:left="720" w:firstLine="709"/>
      <w:contextualSpacing/>
      <w:jc w:val="both"/>
    </w:pPr>
  </w:style>
  <w:style w:type="paragraph" w:styleId="BalloonText">
    <w:name w:val="Balloon Text"/>
    <w:basedOn w:val="Normal"/>
    <w:link w:val="BalloonTextChar"/>
    <w:uiPriority w:val="99"/>
    <w:semiHidden/>
    <w:rsid w:val="000F2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2B1F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AF3C22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u w:val="single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AF3C22"/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styleId="Footer">
    <w:name w:val="footer"/>
    <w:basedOn w:val="Normal"/>
    <w:link w:val="FooterChar"/>
    <w:uiPriority w:val="99"/>
    <w:rsid w:val="00A20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A208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69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432</TotalTime>
  <Pages>10</Pages>
  <Words>1138</Words>
  <Characters>6487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м.видео</dc:creator>
  <cp:keywords/>
  <dc:description/>
  <cp:lastModifiedBy>Admin</cp:lastModifiedBy>
  <cp:revision>38</cp:revision>
  <dcterms:created xsi:type="dcterms:W3CDTF">2021-12-15T17:56:00Z</dcterms:created>
  <dcterms:modified xsi:type="dcterms:W3CDTF">2023-11-01T13:21:00Z</dcterms:modified>
</cp:coreProperties>
</file>